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acomgrade"/>
        <w:tblpPr w:leftFromText="141" w:rightFromText="141" w:tblpY="555"/>
        <w:tblW w:w="5001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36"/>
        <w:gridCol w:w="96"/>
        <w:gridCol w:w="5700"/>
        <w:gridCol w:w="96"/>
      </w:tblGrid>
      <w:tr w:rsidR="0090596C" w:rsidRPr="00F65876" w14:paraId="2208311B" w14:textId="77777777" w:rsidTr="000A058F">
        <w:tc>
          <w:tcPr>
            <w:tcW w:w="5000" w:type="pct"/>
            <w:gridSpan w:val="4"/>
            <w:shd w:val="clear" w:color="auto" w:fill="002060"/>
          </w:tcPr>
          <w:p w14:paraId="09D0959C" w14:textId="79D1E4DE" w:rsidR="00650259" w:rsidRPr="00F65876" w:rsidRDefault="00472CF7" w:rsidP="000A058F">
            <w:pPr>
              <w:pStyle w:val="Ttulo1"/>
              <w:tabs>
                <w:tab w:val="center" w:pos="4405"/>
              </w:tabs>
              <w:outlineLvl w:val="0"/>
              <w:rPr>
                <w:rFonts w:ascii="Arial Narrow" w:hAnsi="Arial Narrow"/>
                <w:lang w:val="pt-BR"/>
              </w:rPr>
            </w:pPr>
            <w:r w:rsidRPr="00F65876">
              <w:rPr>
                <w:rFonts w:ascii="Arial Narrow" w:hAnsi="Arial Narrow"/>
                <w:lang w:val="pt-BR"/>
              </w:rPr>
              <w:t>Informações do representante</w:t>
            </w:r>
            <w:r w:rsidRPr="00F65876">
              <w:rPr>
                <w:rFonts w:ascii="Arial Narrow" w:hAnsi="Arial Narrow"/>
                <w:lang w:val="pt-BR"/>
              </w:rPr>
              <w:tab/>
            </w:r>
          </w:p>
        </w:tc>
      </w:tr>
      <w:tr w:rsidR="00650259" w:rsidRPr="00F65876" w14:paraId="4E150A64" w14:textId="77777777" w:rsidTr="000A058F">
        <w:tc>
          <w:tcPr>
            <w:tcW w:w="1737" w:type="pct"/>
            <w:vAlign w:val="bottom"/>
          </w:tcPr>
          <w:p w14:paraId="2F508B76" w14:textId="715BBA23" w:rsidR="00650259" w:rsidRPr="00070659" w:rsidRDefault="0021485B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sdt>
              <w:sdtPr>
                <w:rPr>
                  <w:rFonts w:ascii="Arial Narrow" w:hAnsi="Arial Narrow"/>
                  <w:sz w:val="22"/>
                  <w:szCs w:val="22"/>
                  <w:lang w:val="pt-BR"/>
                </w:rPr>
                <w:id w:val="1621259925"/>
                <w:placeholder>
                  <w:docPart w:val="F5A63E6C7FEE49E194253167983ADA8F"/>
                </w:placeholder>
                <w:temporary/>
                <w:showingPlcHdr/>
                <w15:appearance w15:val="hidden"/>
              </w:sdtPr>
              <w:sdtEndPr/>
              <w:sdtContent>
                <w:r w:rsidR="0090596C" w:rsidRPr="00070659">
                  <w:rPr>
                    <w:rFonts w:ascii="Arial Narrow" w:hAnsi="Arial Narrow"/>
                    <w:sz w:val="22"/>
                    <w:szCs w:val="22"/>
                    <w:lang w:val="pt-BR" w:bidi="pt-BR"/>
                  </w:rPr>
                  <w:t>Nome</w:t>
                </w:r>
              </w:sdtContent>
            </w:sdt>
            <w:r w:rsidR="00472CF7" w:rsidRPr="00070659">
              <w:rPr>
                <w:rFonts w:ascii="Arial Narrow" w:hAnsi="Arial Narrow"/>
                <w:sz w:val="22"/>
                <w:szCs w:val="22"/>
                <w:lang w:val="pt-BR"/>
              </w:rPr>
              <w:t xml:space="preserve"> Completo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4002FF9D" w14:textId="77777777" w:rsidR="00650259" w:rsidRPr="00070659" w:rsidRDefault="00650259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B921C8" w:rsidRPr="00F65876" w14:paraId="2CDC5AB3" w14:textId="77777777" w:rsidTr="000A058F">
        <w:tc>
          <w:tcPr>
            <w:tcW w:w="1737" w:type="pct"/>
            <w:vAlign w:val="bottom"/>
          </w:tcPr>
          <w:p w14:paraId="14A47E35" w14:textId="444FBF8E" w:rsidR="00B921C8" w:rsidRPr="00070659" w:rsidRDefault="00B921C8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CPF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058A7CA4" w14:textId="77777777" w:rsidR="00B921C8" w:rsidRPr="00070659" w:rsidRDefault="00B921C8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650259" w:rsidRPr="00F65876" w14:paraId="182C909E" w14:textId="77777777" w:rsidTr="000A058F">
        <w:tc>
          <w:tcPr>
            <w:tcW w:w="1737" w:type="pct"/>
            <w:vAlign w:val="bottom"/>
          </w:tcPr>
          <w:p w14:paraId="183C8ECC" w14:textId="14F2BFBA" w:rsidR="00650259" w:rsidRPr="00070659" w:rsidRDefault="00472CF7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E-mail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663EF43C" w14:textId="77777777" w:rsidR="00650259" w:rsidRPr="00070659" w:rsidRDefault="00650259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650259" w:rsidRPr="00F65876" w14:paraId="3673B68F" w14:textId="77777777" w:rsidTr="000A058F">
        <w:tc>
          <w:tcPr>
            <w:tcW w:w="1737" w:type="pct"/>
            <w:vAlign w:val="bottom"/>
          </w:tcPr>
          <w:p w14:paraId="00B4C9AE" w14:textId="3501D056" w:rsidR="00650259" w:rsidRPr="00070659" w:rsidRDefault="00472CF7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 w:bidi="pt-BR"/>
              </w:rPr>
              <w:t>Telefone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32A9C83E" w14:textId="77777777" w:rsidR="00650259" w:rsidRPr="00070659" w:rsidRDefault="00650259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650259" w:rsidRPr="00F65876" w14:paraId="0A3AA491" w14:textId="77777777" w:rsidTr="000A058F">
        <w:tc>
          <w:tcPr>
            <w:tcW w:w="1737" w:type="pct"/>
            <w:vAlign w:val="bottom"/>
          </w:tcPr>
          <w:p w14:paraId="102F6E98" w14:textId="02D6F2C7" w:rsidR="00650259" w:rsidRPr="00070659" w:rsidRDefault="0039509D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Categoria de associado ABN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06B288E6" w14:textId="77777777" w:rsidR="00650259" w:rsidRPr="00070659" w:rsidRDefault="00650259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650259" w:rsidRPr="00F65876" w14:paraId="202C935F" w14:textId="77777777" w:rsidTr="000A058F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tbl>
            <w:tblPr>
              <w:tblStyle w:val="Tabelacomgrade"/>
              <w:tblW w:w="8263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062"/>
              <w:gridCol w:w="1643"/>
              <w:gridCol w:w="2490"/>
              <w:gridCol w:w="1619"/>
              <w:gridCol w:w="5749"/>
            </w:tblGrid>
            <w:tr w:rsidR="005D2100" w:rsidRPr="00F65876" w14:paraId="2A6A7BFC" w14:textId="77777777" w:rsidTr="009F1542">
              <w:trPr>
                <w:trHeight w:val="54"/>
              </w:trPr>
              <w:tc>
                <w:tcPr>
                  <w:tcW w:w="3026" w:type="pct"/>
                  <w:gridSpan w:val="4"/>
                  <w:shd w:val="clear" w:color="auto" w:fill="auto"/>
                  <w:vAlign w:val="bottom"/>
                </w:tcPr>
                <w:p w14:paraId="3479C829" w14:textId="77777777" w:rsidR="005D2100" w:rsidRDefault="005D2100" w:rsidP="000A058F">
                  <w:pPr>
                    <w:framePr w:hSpace="141" w:wrap="around" w:hAnchor="text" w:y="555"/>
                    <w:rPr>
                      <w:rFonts w:ascii="Arial Narrow" w:hAnsi="Arial Narrow"/>
                      <w:b/>
                      <w:sz w:val="8"/>
                      <w:lang w:val="pt-BR"/>
                    </w:rPr>
                  </w:pPr>
                </w:p>
                <w:p w14:paraId="3F008E9B" w14:textId="77777777" w:rsidR="005D2100" w:rsidRDefault="005D2100" w:rsidP="000A058F">
                  <w:pPr>
                    <w:framePr w:hSpace="141" w:wrap="around" w:hAnchor="text" w:y="555"/>
                    <w:rPr>
                      <w:rFonts w:ascii="Arial Narrow" w:hAnsi="Arial Narrow"/>
                      <w:b/>
                      <w:sz w:val="8"/>
                      <w:lang w:val="pt-BR"/>
                    </w:rPr>
                  </w:pPr>
                </w:p>
                <w:p w14:paraId="136BB59D" w14:textId="77777777" w:rsidR="005D2100" w:rsidRPr="00F65876" w:rsidRDefault="005D2100" w:rsidP="000A058F">
                  <w:pPr>
                    <w:framePr w:hSpace="141" w:wrap="around" w:hAnchor="text" w:y="555"/>
                    <w:rPr>
                      <w:rFonts w:ascii="Arial Narrow" w:hAnsi="Arial Narrow"/>
                      <w:b/>
                      <w:sz w:val="8"/>
                      <w:lang w:val="pt-BR"/>
                    </w:rPr>
                  </w:pPr>
                </w:p>
              </w:tc>
              <w:tc>
                <w:tcPr>
                  <w:tcW w:w="1974" w:type="pct"/>
                  <w:vAlign w:val="bottom"/>
                </w:tcPr>
                <w:p w14:paraId="262311B1" w14:textId="77777777" w:rsidR="005D2100" w:rsidRPr="00F65876" w:rsidRDefault="005D2100" w:rsidP="000A058F">
                  <w:pPr>
                    <w:framePr w:hSpace="141" w:wrap="around" w:hAnchor="text" w:y="555"/>
                    <w:rPr>
                      <w:rFonts w:ascii="Arial Narrow" w:hAnsi="Arial Narrow"/>
                    </w:rPr>
                  </w:pPr>
                </w:p>
              </w:tc>
            </w:tr>
            <w:tr w:rsidR="005D2100" w:rsidRPr="00F65876" w14:paraId="2A90392E" w14:textId="77777777" w:rsidTr="009F1542">
              <w:trPr>
                <w:gridAfter w:val="1"/>
                <w:wAfter w:w="1974" w:type="pct"/>
              </w:trPr>
              <w:tc>
                <w:tcPr>
                  <w:tcW w:w="3026" w:type="pct"/>
                  <w:gridSpan w:val="4"/>
                  <w:shd w:val="clear" w:color="auto" w:fill="002060"/>
                </w:tcPr>
                <w:p w14:paraId="52232D5D" w14:textId="2B7F9CBB" w:rsidR="005D2100" w:rsidRPr="00F65876" w:rsidRDefault="004814D9" w:rsidP="000A058F">
                  <w:pPr>
                    <w:pStyle w:val="Ttulo1"/>
                    <w:framePr w:hSpace="141" w:wrap="around" w:hAnchor="text" w:y="555"/>
                    <w:ind w:left="-218"/>
                    <w:outlineLvl w:val="0"/>
                    <w:rPr>
                      <w:rFonts w:ascii="Arial Narrow" w:hAnsi="Arial Narrow"/>
                      <w:lang w:val="pt-BR"/>
                    </w:rPr>
                  </w:pPr>
                  <w:bookmarkStart w:id="0" w:name="_Hlk521325947"/>
                  <w:r>
                    <w:rPr>
                      <w:rFonts w:ascii="Arial Narrow" w:hAnsi="Arial Narrow"/>
                      <w:lang w:val="pt-BR"/>
                    </w:rPr>
                    <w:t xml:space="preserve">    </w:t>
                  </w:r>
                  <w:r w:rsidR="005D2100">
                    <w:rPr>
                      <w:rFonts w:ascii="Arial Narrow" w:hAnsi="Arial Narrow"/>
                      <w:lang w:val="pt-BR"/>
                    </w:rPr>
                    <w:t>Informações da entidade solicitante</w:t>
                  </w:r>
                </w:p>
              </w:tc>
            </w:tr>
            <w:bookmarkEnd w:id="0"/>
            <w:tr w:rsidR="005D2100" w:rsidRPr="00F65876" w14:paraId="30A535E9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79EE5EDE" w14:textId="77777777" w:rsidR="005D2100" w:rsidRPr="00070659" w:rsidRDefault="005D2100" w:rsidP="000A058F">
                  <w:pPr>
                    <w:pStyle w:val="Recuonormal"/>
                    <w:framePr w:hSpace="141" w:wrap="around" w:hAnchor="text" w:y="555"/>
                    <w:ind w:left="66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  <w:r w:rsidRPr="00070659"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  <w:t>Nome</w:t>
                  </w:r>
                </w:p>
              </w:tc>
              <w:tc>
                <w:tcPr>
                  <w:tcW w:w="1975" w:type="pct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48BA5D97" w14:textId="77777777" w:rsidR="005D2100" w:rsidRPr="00070659" w:rsidRDefault="005D2100" w:rsidP="000A058F">
                  <w:pPr>
                    <w:framePr w:hSpace="141" w:wrap="around" w:hAnchor="text" w:y="555"/>
                    <w:spacing w:before="120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D2100" w:rsidRPr="00F65876" w14:paraId="2B26F8C5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4D11ED22" w14:textId="77777777" w:rsidR="005D2100" w:rsidRPr="00070659" w:rsidRDefault="005D2100" w:rsidP="000A058F">
                  <w:pPr>
                    <w:pStyle w:val="Recuonormal"/>
                    <w:framePr w:hSpace="141" w:wrap="around" w:hAnchor="text" w:y="555"/>
                    <w:ind w:left="66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  <w:r w:rsidRPr="00070659"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  <w:t>E-mail</w:t>
                  </w:r>
                </w:p>
              </w:tc>
              <w:tc>
                <w:tcPr>
                  <w:tcW w:w="1975" w:type="pct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43C301C0" w14:textId="77777777" w:rsidR="005D2100" w:rsidRPr="00070659" w:rsidRDefault="005D2100" w:rsidP="000A058F">
                  <w:pPr>
                    <w:framePr w:hSpace="141" w:wrap="around" w:hAnchor="text" w:y="555"/>
                    <w:spacing w:before="120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D2100" w:rsidRPr="00F65876" w14:paraId="3F872835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11226520" w14:textId="77777777" w:rsidR="005D2100" w:rsidRPr="00070659" w:rsidRDefault="005D2100" w:rsidP="000A058F">
                  <w:pPr>
                    <w:pStyle w:val="Recuonormal"/>
                    <w:framePr w:hSpace="141" w:wrap="around" w:hAnchor="text" w:y="555"/>
                    <w:ind w:left="66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  <w:r w:rsidRPr="00070659"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  <w:t>Endereço</w:t>
                  </w:r>
                </w:p>
              </w:tc>
              <w:tc>
                <w:tcPr>
                  <w:tcW w:w="1975" w:type="pct"/>
                  <w:gridSpan w:val="3"/>
                  <w:tcBorders>
                    <w:bottom w:val="single" w:sz="4" w:space="0" w:color="auto"/>
                  </w:tcBorders>
                  <w:vAlign w:val="bottom"/>
                </w:tcPr>
                <w:p w14:paraId="6F8E4202" w14:textId="77777777" w:rsidR="005D2100" w:rsidRPr="00070659" w:rsidRDefault="005D2100" w:rsidP="000A058F">
                  <w:pPr>
                    <w:framePr w:hSpace="141" w:wrap="around" w:hAnchor="text" w:y="555"/>
                    <w:spacing w:before="120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D2100" w:rsidRPr="00F65876" w14:paraId="07738502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3F1E5F3B" w14:textId="77777777" w:rsidR="005D2100" w:rsidRPr="00070659" w:rsidRDefault="005D2100" w:rsidP="000A058F">
                  <w:pPr>
                    <w:pStyle w:val="Recuonormal"/>
                    <w:framePr w:hSpace="141" w:wrap="around" w:hAnchor="text" w:y="555"/>
                    <w:ind w:left="66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  <w:r w:rsidRPr="00070659"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  <w:t>Redes sociais</w:t>
                  </w:r>
                </w:p>
              </w:tc>
              <w:tc>
                <w:tcPr>
                  <w:tcW w:w="1975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0B383C71" w14:textId="77777777" w:rsidR="005D2100" w:rsidRPr="00070659" w:rsidRDefault="005D2100" w:rsidP="000A058F">
                  <w:pPr>
                    <w:framePr w:hSpace="141" w:wrap="around" w:hAnchor="text" w:y="555"/>
                    <w:spacing w:before="120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D2100" w:rsidRPr="00F65876" w14:paraId="747AD924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75C25BEA" w14:textId="77777777" w:rsidR="005D2100" w:rsidRPr="00070659" w:rsidRDefault="005D2100" w:rsidP="000A058F">
                  <w:pPr>
                    <w:pStyle w:val="Recuonormal"/>
                    <w:framePr w:hSpace="141" w:wrap="around" w:hAnchor="text" w:y="555"/>
                    <w:ind w:left="66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  <w:r w:rsidRPr="00070659"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  <w:t>Site</w:t>
                  </w:r>
                </w:p>
              </w:tc>
              <w:tc>
                <w:tcPr>
                  <w:tcW w:w="1975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3C4D1712" w14:textId="77777777" w:rsidR="005D2100" w:rsidRPr="00070659" w:rsidRDefault="005D2100" w:rsidP="000A058F">
                  <w:pPr>
                    <w:framePr w:hSpace="141" w:wrap="around" w:hAnchor="text" w:y="555"/>
                    <w:spacing w:before="120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D64379" w:rsidRPr="00F65876" w14:paraId="6E445C9A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34498D71" w14:textId="09E7FE9F" w:rsidR="00D64379" w:rsidRPr="00070659" w:rsidRDefault="00D64379" w:rsidP="000A058F">
                  <w:pPr>
                    <w:pStyle w:val="Recuonormal"/>
                    <w:framePr w:hSpace="141" w:wrap="around" w:hAnchor="text" w:y="555"/>
                    <w:ind w:left="66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  <w:r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  <w:t>Caso seja uma liga, já é associada a ABN</w:t>
                  </w:r>
                </w:p>
              </w:tc>
              <w:tc>
                <w:tcPr>
                  <w:tcW w:w="1975" w:type="pct"/>
                  <w:gridSpan w:val="3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04C40018" w14:textId="77777777" w:rsidR="00D64379" w:rsidRPr="00070659" w:rsidRDefault="00D64379" w:rsidP="000A058F">
                  <w:pPr>
                    <w:framePr w:hSpace="141" w:wrap="around" w:hAnchor="text" w:y="555"/>
                    <w:spacing w:before="120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</w:p>
              </w:tc>
            </w:tr>
            <w:tr w:rsidR="005D2100" w:rsidRPr="00F65876" w14:paraId="1E17BDA9" w14:textId="77777777" w:rsidTr="009F1542">
              <w:trPr>
                <w:gridAfter w:val="1"/>
                <w:wAfter w:w="1974" w:type="pct"/>
              </w:trPr>
              <w:sdt>
                <w:sdtPr>
                  <w:rPr>
                    <w:rFonts w:ascii="Arial Narrow" w:hAnsi="Arial Narrow"/>
                    <w:sz w:val="22"/>
                    <w:szCs w:val="22"/>
                    <w:lang w:val="pt-BR"/>
                  </w:rPr>
                  <w:id w:val="-201941420"/>
                  <w:placeholder>
                    <w:docPart w:val="BE0C317BDFAB4D12A0540FA7FCE0308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051" w:type="pct"/>
                      <w:vAlign w:val="bottom"/>
                    </w:tcPr>
                    <w:p w14:paraId="27E91E7C" w14:textId="77777777" w:rsidR="005D2100" w:rsidRPr="00070659" w:rsidRDefault="005D2100" w:rsidP="000A058F">
                      <w:pPr>
                        <w:pStyle w:val="Recuonormal"/>
                        <w:framePr w:hSpace="141" w:wrap="around" w:hAnchor="text" w:y="555"/>
                        <w:ind w:left="66"/>
                        <w:rPr>
                          <w:rFonts w:ascii="Arial Narrow" w:hAnsi="Arial Narrow"/>
                          <w:sz w:val="22"/>
                          <w:szCs w:val="22"/>
                          <w:lang w:val="pt-BR"/>
                        </w:rPr>
                      </w:pPr>
                      <w:r w:rsidRPr="00070659">
                        <w:rPr>
                          <w:rStyle w:val="TextodoEspaoReservado"/>
                          <w:rFonts w:ascii="Arial Narrow" w:hAnsi="Arial Narrow"/>
                          <w:color w:val="auto"/>
                          <w:sz w:val="22"/>
                          <w:szCs w:val="22"/>
                          <w:lang w:val="pt-BR" w:bidi="pt-BR"/>
                        </w:rPr>
                        <w:t>Celular</w:t>
                      </w:r>
                    </w:p>
                  </w:tc>
                </w:sdtContent>
              </w:sdt>
              <w:tc>
                <w:tcPr>
                  <w:tcW w:w="564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35433DCF" w14:textId="77777777" w:rsidR="005D2100" w:rsidRPr="00070659" w:rsidRDefault="005D2100" w:rsidP="000A058F">
                  <w:pPr>
                    <w:framePr w:hSpace="141" w:wrap="around" w:hAnchor="text" w:y="555"/>
                    <w:spacing w:before="120"/>
                    <w:rPr>
                      <w:rFonts w:ascii="Arial Narrow" w:hAnsi="Arial Narrow"/>
                      <w:sz w:val="22"/>
                      <w:szCs w:val="22"/>
                      <w:lang w:val="pt-BR"/>
                    </w:rPr>
                  </w:pPr>
                </w:p>
              </w:tc>
              <w:sdt>
                <w:sdtPr>
                  <w:rPr>
                    <w:rFonts w:ascii="Arial Narrow" w:hAnsi="Arial Narrow"/>
                    <w:sz w:val="22"/>
                    <w:szCs w:val="22"/>
                    <w:lang w:val="pt-BR"/>
                  </w:rPr>
                  <w:id w:val="-448942189"/>
                  <w:placeholder>
                    <w:docPart w:val="236B5445BB3646898796A9425F175F13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855" w:type="pct"/>
                      <w:tcBorders>
                        <w:top w:val="single" w:sz="4" w:space="0" w:color="auto"/>
                      </w:tcBorders>
                      <w:vAlign w:val="bottom"/>
                    </w:tcPr>
                    <w:p w14:paraId="6FA701F7" w14:textId="77777777" w:rsidR="005D2100" w:rsidRPr="00070659" w:rsidRDefault="005D2100" w:rsidP="000A058F">
                      <w:pPr>
                        <w:framePr w:hSpace="141" w:wrap="around" w:hAnchor="text" w:y="555"/>
                        <w:rPr>
                          <w:rFonts w:ascii="Arial Narrow" w:hAnsi="Arial Narrow"/>
                          <w:sz w:val="22"/>
                          <w:szCs w:val="22"/>
                          <w:lang w:val="pt-BR"/>
                        </w:rPr>
                      </w:pPr>
                      <w:r w:rsidRPr="00070659">
                        <w:rPr>
                          <w:rFonts w:ascii="Arial Narrow" w:hAnsi="Arial Narrow"/>
                          <w:sz w:val="22"/>
                          <w:szCs w:val="22"/>
                          <w:lang w:val="pt-BR" w:bidi="pt-BR"/>
                        </w:rPr>
                        <w:t>Telefone Comercial</w:t>
                      </w:r>
                    </w:p>
                  </w:tc>
                </w:sdtContent>
              </w:sdt>
              <w:tc>
                <w:tcPr>
                  <w:tcW w:w="556" w:type="pct"/>
                  <w:tcBorders>
                    <w:top w:val="single" w:sz="4" w:space="0" w:color="auto"/>
                    <w:bottom w:val="single" w:sz="4" w:space="0" w:color="auto"/>
                  </w:tcBorders>
                  <w:vAlign w:val="bottom"/>
                </w:tcPr>
                <w:p w14:paraId="750363C7" w14:textId="77777777" w:rsidR="005D2100" w:rsidRPr="00F65876" w:rsidRDefault="005D2100" w:rsidP="000A058F">
                  <w:pPr>
                    <w:framePr w:hSpace="141" w:wrap="around" w:hAnchor="text" w:y="555"/>
                    <w:spacing w:before="120"/>
                    <w:rPr>
                      <w:rFonts w:ascii="Arial Narrow" w:hAnsi="Arial Narrow"/>
                      <w:lang w:val="pt-BR"/>
                    </w:rPr>
                  </w:pPr>
                </w:p>
              </w:tc>
            </w:tr>
            <w:tr w:rsidR="005D2100" w:rsidRPr="00F65876" w14:paraId="6EE94CEE" w14:textId="77777777" w:rsidTr="009F1542">
              <w:trPr>
                <w:gridAfter w:val="1"/>
                <w:wAfter w:w="1974" w:type="pct"/>
              </w:trPr>
              <w:tc>
                <w:tcPr>
                  <w:tcW w:w="1051" w:type="pct"/>
                  <w:vAlign w:val="bottom"/>
                </w:tcPr>
                <w:p w14:paraId="0FD3B352" w14:textId="77777777" w:rsidR="005D2100" w:rsidRPr="00F65876" w:rsidRDefault="005D2100" w:rsidP="000A058F">
                  <w:pPr>
                    <w:framePr w:hSpace="141" w:wrap="around" w:hAnchor="text" w:y="555"/>
                    <w:rPr>
                      <w:rFonts w:ascii="Arial Narrow" w:hAnsi="Arial Narrow"/>
                      <w:b/>
                      <w:sz w:val="8"/>
                      <w:lang w:val="pt-BR"/>
                    </w:rPr>
                  </w:pPr>
                </w:p>
              </w:tc>
              <w:tc>
                <w:tcPr>
                  <w:tcW w:w="1975" w:type="pct"/>
                  <w:gridSpan w:val="3"/>
                  <w:vAlign w:val="bottom"/>
                </w:tcPr>
                <w:p w14:paraId="479309BC" w14:textId="77777777" w:rsidR="005D2100" w:rsidRPr="00F65876" w:rsidRDefault="005D2100" w:rsidP="000A058F">
                  <w:pPr>
                    <w:framePr w:hSpace="141" w:wrap="around" w:hAnchor="text" w:y="555"/>
                    <w:rPr>
                      <w:rFonts w:ascii="Arial Narrow" w:hAnsi="Arial Narrow"/>
                      <w:b/>
                      <w:sz w:val="8"/>
                      <w:lang w:val="pt-BR"/>
                    </w:rPr>
                  </w:pPr>
                </w:p>
              </w:tc>
            </w:tr>
          </w:tbl>
          <w:p w14:paraId="07394C49" w14:textId="77777777" w:rsidR="005D2100" w:rsidRPr="00F65876" w:rsidRDefault="005D2100" w:rsidP="000A058F">
            <w:pPr>
              <w:rPr>
                <w:rFonts w:ascii="Arial Narrow" w:hAnsi="Arial Narrow"/>
                <w:sz w:val="12"/>
                <w:szCs w:val="16"/>
              </w:rPr>
            </w:pPr>
          </w:p>
          <w:p w14:paraId="30E36F2B" w14:textId="77777777" w:rsidR="00650259" w:rsidRPr="00F65876" w:rsidRDefault="00650259" w:rsidP="000A058F">
            <w:pPr>
              <w:rPr>
                <w:rFonts w:ascii="Arial Narrow" w:hAnsi="Arial Narrow"/>
                <w:b/>
                <w:sz w:val="8"/>
                <w:lang w:val="pt-BR"/>
              </w:rPr>
            </w:pPr>
          </w:p>
        </w:tc>
      </w:tr>
      <w:tr w:rsidR="00441C47" w:rsidRPr="00F65876" w14:paraId="32C48972" w14:textId="77777777" w:rsidTr="000A058F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14:paraId="5DCD9471" w14:textId="77777777" w:rsidR="00441C47" w:rsidRDefault="00441C47" w:rsidP="000A058F">
            <w:pPr>
              <w:rPr>
                <w:rFonts w:ascii="Arial Narrow" w:hAnsi="Arial Narrow"/>
                <w:b/>
                <w:sz w:val="8"/>
                <w:lang w:val="pt-BR"/>
              </w:rPr>
            </w:pPr>
          </w:p>
        </w:tc>
      </w:tr>
      <w:tr w:rsidR="0090596C" w:rsidRPr="00F65876" w14:paraId="512EDDB4" w14:textId="77777777" w:rsidTr="000A058F">
        <w:tc>
          <w:tcPr>
            <w:tcW w:w="5000" w:type="pct"/>
            <w:gridSpan w:val="4"/>
            <w:shd w:val="clear" w:color="auto" w:fill="002060"/>
          </w:tcPr>
          <w:p w14:paraId="691E79AD" w14:textId="55ABB5A6" w:rsidR="00650259" w:rsidRPr="00F65876" w:rsidRDefault="00F61277" w:rsidP="00C82B95">
            <w:pPr>
              <w:pStyle w:val="Ttulo1"/>
              <w:tabs>
                <w:tab w:val="left" w:pos="3105"/>
              </w:tabs>
              <w:outlineLvl w:val="0"/>
              <w:rPr>
                <w:rFonts w:ascii="Arial Narrow" w:hAnsi="Arial Narrow"/>
                <w:lang w:val="pt-BR"/>
              </w:rPr>
            </w:pPr>
            <w:r w:rsidRPr="00F65876">
              <w:rPr>
                <w:rFonts w:ascii="Arial Narrow" w:hAnsi="Arial Narrow"/>
                <w:lang w:val="pt-BR"/>
              </w:rPr>
              <w:t xml:space="preserve">Informações do </w:t>
            </w:r>
            <w:r w:rsidR="00C82B95">
              <w:rPr>
                <w:rFonts w:ascii="Arial Narrow" w:hAnsi="Arial Narrow"/>
                <w:lang w:val="pt-BR"/>
              </w:rPr>
              <w:t>projeto</w:t>
            </w:r>
            <w:r w:rsidR="00C82B95">
              <w:rPr>
                <w:rFonts w:ascii="Arial Narrow" w:hAnsi="Arial Narrow"/>
                <w:lang w:val="pt-BR"/>
              </w:rPr>
              <w:tab/>
            </w:r>
          </w:p>
        </w:tc>
      </w:tr>
      <w:tr w:rsidR="00650259" w:rsidRPr="00F65876" w14:paraId="3A1EA218" w14:textId="77777777" w:rsidTr="000A058F">
        <w:sdt>
          <w:sdtPr>
            <w:rPr>
              <w:rFonts w:ascii="Arial Narrow" w:hAnsi="Arial Narrow"/>
              <w:sz w:val="22"/>
              <w:szCs w:val="22"/>
              <w:lang w:val="pt-BR"/>
            </w:rPr>
            <w:id w:val="1384843028"/>
            <w:placeholder>
              <w:docPart w:val="9426AC3403F748AF92371A2FFE042AB4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37" w:type="pct"/>
                <w:vAlign w:val="bottom"/>
              </w:tcPr>
              <w:p w14:paraId="0DFC25E6" w14:textId="77777777" w:rsidR="00650259" w:rsidRPr="00070659" w:rsidRDefault="0090596C" w:rsidP="000A058F">
                <w:pPr>
                  <w:pStyle w:val="Recuonormal"/>
                  <w:ind w:left="175"/>
                  <w:rPr>
                    <w:rFonts w:ascii="Arial Narrow" w:hAnsi="Arial Narrow"/>
                    <w:sz w:val="22"/>
                    <w:szCs w:val="22"/>
                    <w:lang w:val="pt-BR"/>
                  </w:rPr>
                </w:pPr>
                <w:r w:rsidRPr="00070659">
                  <w:rPr>
                    <w:rFonts w:ascii="Arial Narrow" w:hAnsi="Arial Narrow"/>
                    <w:sz w:val="22"/>
                    <w:szCs w:val="22"/>
                    <w:lang w:val="pt-BR" w:bidi="pt-BR"/>
                  </w:rPr>
                  <w:t>Nome</w:t>
                </w:r>
              </w:p>
            </w:tc>
          </w:sdtContent>
        </w:sdt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1D46A46D" w14:textId="77777777" w:rsidR="00650259" w:rsidRPr="00070659" w:rsidRDefault="00650259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FB7D59" w:rsidRPr="00F65876" w14:paraId="107541BC" w14:textId="77777777" w:rsidTr="000A058F">
        <w:tc>
          <w:tcPr>
            <w:tcW w:w="1737" w:type="pct"/>
            <w:vAlign w:val="bottom"/>
          </w:tcPr>
          <w:p w14:paraId="4142A299" w14:textId="3AE582BC" w:rsidR="00FB7D59" w:rsidRPr="00070659" w:rsidRDefault="00FB7D59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Data de realização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34648CAB" w14:textId="77777777" w:rsidR="00FB7D59" w:rsidRPr="00070659" w:rsidRDefault="00FB7D59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C82B95" w:rsidRPr="00F65876" w14:paraId="4BA56A89" w14:textId="77777777" w:rsidTr="000A058F">
        <w:tc>
          <w:tcPr>
            <w:tcW w:w="1737" w:type="pct"/>
            <w:vAlign w:val="bottom"/>
          </w:tcPr>
          <w:p w14:paraId="67653943" w14:textId="7046A6C3" w:rsidR="00C82B95" w:rsidRPr="00070659" w:rsidRDefault="00C82B95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sz w:val="22"/>
                <w:szCs w:val="22"/>
                <w:lang w:val="pt-BR"/>
              </w:rPr>
              <w:t>Objetivo do projeto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3152AC36" w14:textId="77777777" w:rsidR="00C82B95" w:rsidRPr="00070659" w:rsidRDefault="00C82B95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01456A" w:rsidRPr="00F65876" w14:paraId="5291A1D4" w14:textId="77777777" w:rsidTr="000A058F">
        <w:tc>
          <w:tcPr>
            <w:tcW w:w="1737" w:type="pct"/>
            <w:vAlign w:val="bottom"/>
          </w:tcPr>
          <w:p w14:paraId="3FDA00F1" w14:textId="3764930C" w:rsidR="0001456A" w:rsidRPr="00070659" w:rsidRDefault="0001456A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Tema central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2962E901" w14:textId="77777777" w:rsidR="0001456A" w:rsidRPr="00070659" w:rsidRDefault="0001456A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472CF7" w:rsidRPr="00F65876" w14:paraId="145C84BE" w14:textId="77777777" w:rsidTr="000A058F">
        <w:tc>
          <w:tcPr>
            <w:tcW w:w="1737" w:type="pct"/>
            <w:vAlign w:val="bottom"/>
          </w:tcPr>
          <w:p w14:paraId="058A3030" w14:textId="262F9AB8" w:rsidR="00472CF7" w:rsidRPr="00070659" w:rsidRDefault="00FB7D59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Empresa organizadora</w:t>
            </w:r>
          </w:p>
        </w:tc>
        <w:tc>
          <w:tcPr>
            <w:tcW w:w="3263" w:type="pct"/>
            <w:gridSpan w:val="3"/>
            <w:tcBorders>
              <w:bottom w:val="single" w:sz="4" w:space="0" w:color="auto"/>
            </w:tcBorders>
            <w:vAlign w:val="bottom"/>
          </w:tcPr>
          <w:p w14:paraId="2167560A" w14:textId="77777777" w:rsidR="00472CF7" w:rsidRPr="00070659" w:rsidRDefault="00472CF7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650259" w:rsidRPr="00070659" w14:paraId="1B1F228F" w14:textId="77777777" w:rsidTr="000A058F">
        <w:trPr>
          <w:gridAfter w:val="1"/>
          <w:wAfter w:w="53" w:type="pct"/>
        </w:trPr>
        <w:tc>
          <w:tcPr>
            <w:tcW w:w="1790" w:type="pct"/>
            <w:gridSpan w:val="2"/>
            <w:vAlign w:val="bottom"/>
          </w:tcPr>
          <w:p w14:paraId="443D4AE9" w14:textId="02199046" w:rsidR="00650259" w:rsidRPr="00070659" w:rsidRDefault="00FB7D59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Empresa de sistema de inscrições</w:t>
            </w:r>
          </w:p>
        </w:tc>
        <w:tc>
          <w:tcPr>
            <w:tcW w:w="315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6F9E76" w14:textId="77777777" w:rsidR="00650259" w:rsidRPr="00070659" w:rsidRDefault="00650259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97224E" w:rsidRPr="00070659" w14:paraId="79622576" w14:textId="77777777" w:rsidTr="000A058F">
        <w:trPr>
          <w:gridAfter w:val="1"/>
          <w:wAfter w:w="53" w:type="pct"/>
        </w:trPr>
        <w:tc>
          <w:tcPr>
            <w:tcW w:w="1790" w:type="pct"/>
            <w:gridSpan w:val="2"/>
            <w:vAlign w:val="bottom"/>
          </w:tcPr>
          <w:p w14:paraId="63A671FE" w14:textId="4A8BD54A" w:rsidR="0097224E" w:rsidRPr="00070659" w:rsidRDefault="00617CCB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sz w:val="22"/>
                <w:szCs w:val="22"/>
                <w:lang w:val="pt-BR"/>
              </w:rPr>
              <w:t>Caso haja algum representante do evento que seja membro ABN, por favor, incluir o nome completo aqui</w:t>
            </w:r>
          </w:p>
        </w:tc>
        <w:tc>
          <w:tcPr>
            <w:tcW w:w="315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36FF6F7" w14:textId="77777777" w:rsidR="0097224E" w:rsidRPr="00070659" w:rsidRDefault="0097224E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2E21C5" w:rsidRPr="00F65876" w14:paraId="5EE230A6" w14:textId="77777777" w:rsidTr="000A058F">
        <w:tc>
          <w:tcPr>
            <w:tcW w:w="1737" w:type="pct"/>
            <w:vAlign w:val="bottom"/>
          </w:tcPr>
          <w:p w14:paraId="0D0837D2" w14:textId="3AAE59BB" w:rsidR="002E21C5" w:rsidRPr="00070659" w:rsidRDefault="00E012A3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Expectativa de</w:t>
            </w:r>
            <w:r w:rsidR="00D925DB" w:rsidRPr="00070659">
              <w:rPr>
                <w:rFonts w:ascii="Arial Narrow" w:hAnsi="Arial Narrow"/>
                <w:sz w:val="22"/>
                <w:szCs w:val="22"/>
                <w:lang w:val="pt-BR"/>
              </w:rPr>
              <w:t xml:space="preserve"> participantes</w:t>
            </w:r>
          </w:p>
        </w:tc>
        <w:tc>
          <w:tcPr>
            <w:tcW w:w="326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F522F03" w14:textId="77777777" w:rsidR="002E21C5" w:rsidRPr="00070659" w:rsidRDefault="002E21C5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2E21C5" w:rsidRPr="00F65876" w14:paraId="2116A261" w14:textId="77777777" w:rsidTr="000A058F">
        <w:tc>
          <w:tcPr>
            <w:tcW w:w="1737" w:type="pct"/>
            <w:vAlign w:val="bottom"/>
          </w:tcPr>
          <w:p w14:paraId="239B5B4E" w14:textId="40B03AE2" w:rsidR="002E21C5" w:rsidRPr="00070659" w:rsidRDefault="00187CB0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Porcentagem de desconto aos as</w:t>
            </w:r>
            <w:r w:rsidR="002C55D8" w:rsidRPr="00070659">
              <w:rPr>
                <w:rFonts w:ascii="Arial Narrow" w:hAnsi="Arial Narrow"/>
                <w:sz w:val="22"/>
                <w:szCs w:val="22"/>
                <w:lang w:val="pt-BR"/>
              </w:rPr>
              <w:t>sociados ABN</w:t>
            </w:r>
          </w:p>
        </w:tc>
        <w:tc>
          <w:tcPr>
            <w:tcW w:w="326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0A882B" w14:textId="77777777" w:rsidR="002E21C5" w:rsidRPr="00070659" w:rsidRDefault="002E21C5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D76B2A" w:rsidRPr="00F65876" w14:paraId="654974BC" w14:textId="77777777" w:rsidTr="000A058F">
        <w:tc>
          <w:tcPr>
            <w:tcW w:w="1737" w:type="pct"/>
            <w:vAlign w:val="bottom"/>
          </w:tcPr>
          <w:p w14:paraId="7965B2D7" w14:textId="4A3732EC" w:rsidR="00D76B2A" w:rsidRPr="00070659" w:rsidRDefault="00D76B2A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Aplicação do Logo da ABN</w:t>
            </w:r>
            <w:r w:rsidR="0099395B">
              <w:rPr>
                <w:rFonts w:ascii="Arial Narrow" w:hAnsi="Arial Narrow"/>
                <w:sz w:val="22"/>
                <w:szCs w:val="22"/>
                <w:lang w:val="pt-BR"/>
              </w:rPr>
              <w:t xml:space="preserve"> </w:t>
            </w: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nas artes do Congresso</w:t>
            </w:r>
            <w:r w:rsidR="00070659" w:rsidRPr="00070659">
              <w:rPr>
                <w:rFonts w:ascii="Arial Narrow" w:hAnsi="Arial Narrow"/>
                <w:sz w:val="22"/>
                <w:szCs w:val="22"/>
                <w:lang w:val="pt-BR"/>
              </w:rPr>
              <w:t>?</w:t>
            </w:r>
          </w:p>
        </w:tc>
        <w:tc>
          <w:tcPr>
            <w:tcW w:w="326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D8AEA40" w14:textId="77777777" w:rsidR="00D76B2A" w:rsidRPr="00070659" w:rsidRDefault="00D76B2A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2C55D8" w:rsidRPr="00F65876" w14:paraId="3ADF01AB" w14:textId="77777777" w:rsidTr="000A058F">
        <w:trPr>
          <w:trHeight w:val="64"/>
        </w:trPr>
        <w:tc>
          <w:tcPr>
            <w:tcW w:w="1737" w:type="pct"/>
            <w:vAlign w:val="bottom"/>
          </w:tcPr>
          <w:p w14:paraId="0E655275" w14:textId="6C78FAD1" w:rsidR="002C55D8" w:rsidRPr="00070659" w:rsidRDefault="002C55D8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 w:rsidRPr="00070659">
              <w:rPr>
                <w:rFonts w:ascii="Arial Narrow" w:hAnsi="Arial Narrow"/>
                <w:sz w:val="22"/>
                <w:szCs w:val="22"/>
                <w:lang w:val="pt-BR"/>
              </w:rPr>
              <w:t>Nome e e-mail da Comissão Organizadora</w:t>
            </w:r>
          </w:p>
        </w:tc>
        <w:tc>
          <w:tcPr>
            <w:tcW w:w="326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01904EE" w14:textId="77777777" w:rsidR="002C55D8" w:rsidRPr="00070659" w:rsidRDefault="002C55D8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D76B2A" w:rsidRPr="00F65876" w14:paraId="06565F3A" w14:textId="77777777" w:rsidTr="000A058F">
        <w:trPr>
          <w:trHeight w:val="64"/>
        </w:trPr>
        <w:tc>
          <w:tcPr>
            <w:tcW w:w="1737" w:type="pct"/>
            <w:vAlign w:val="bottom"/>
          </w:tcPr>
          <w:p w14:paraId="471717D0" w14:textId="7A90C7B8" w:rsidR="00D76B2A" w:rsidRPr="00070659" w:rsidRDefault="00D76B2A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  <w:tc>
          <w:tcPr>
            <w:tcW w:w="326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BF94EF1" w14:textId="77777777" w:rsidR="00D76B2A" w:rsidRPr="00070659" w:rsidRDefault="00D76B2A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  <w:tr w:rsidR="00F0387F" w:rsidRPr="00F65876" w14:paraId="7545ECAE" w14:textId="77777777" w:rsidTr="000A058F">
        <w:trPr>
          <w:trHeight w:val="64"/>
        </w:trPr>
        <w:tc>
          <w:tcPr>
            <w:tcW w:w="1737" w:type="pct"/>
            <w:vAlign w:val="bottom"/>
          </w:tcPr>
          <w:p w14:paraId="7C529474" w14:textId="186ED4C9" w:rsidR="00F0387F" w:rsidRPr="00070659" w:rsidRDefault="00F0387F" w:rsidP="000A058F">
            <w:pPr>
              <w:pStyle w:val="Recuonormal"/>
              <w:ind w:left="175"/>
              <w:rPr>
                <w:rFonts w:ascii="Arial Narrow" w:hAnsi="Arial Narrow"/>
                <w:sz w:val="22"/>
                <w:szCs w:val="22"/>
                <w:lang w:val="pt-BR"/>
              </w:rPr>
            </w:pPr>
            <w:r>
              <w:rPr>
                <w:rFonts w:ascii="Arial Narrow" w:hAnsi="Arial Narrow"/>
                <w:sz w:val="22"/>
                <w:szCs w:val="22"/>
                <w:lang w:val="pt-BR"/>
              </w:rPr>
              <w:lastRenderedPageBreak/>
              <w:t>Nome completo dos palestrantes confirmados</w:t>
            </w:r>
          </w:p>
        </w:tc>
        <w:tc>
          <w:tcPr>
            <w:tcW w:w="3263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7161590" w14:textId="77777777" w:rsidR="00F0387F" w:rsidRPr="00070659" w:rsidRDefault="00F0387F" w:rsidP="000A058F">
            <w:pPr>
              <w:spacing w:before="120"/>
              <w:rPr>
                <w:rFonts w:ascii="Arial Narrow" w:hAnsi="Arial Narrow"/>
                <w:sz w:val="22"/>
                <w:szCs w:val="22"/>
                <w:lang w:val="pt-BR"/>
              </w:rPr>
            </w:pPr>
          </w:p>
        </w:tc>
      </w:tr>
    </w:tbl>
    <w:p w14:paraId="5AD5FC81" w14:textId="7AD33DB0" w:rsidR="00CE6104" w:rsidRDefault="00CE6104" w:rsidP="00E677FE">
      <w:pPr>
        <w:spacing w:after="0"/>
        <w:rPr>
          <w:rFonts w:ascii="Arial Narrow" w:hAnsi="Arial Narrow"/>
          <w:sz w:val="12"/>
          <w:szCs w:val="16"/>
        </w:rPr>
      </w:pPr>
    </w:p>
    <w:p w14:paraId="14F27E6E" w14:textId="42A955BC" w:rsidR="00830C98" w:rsidRDefault="00830C98" w:rsidP="00E677FE">
      <w:pPr>
        <w:spacing w:after="0"/>
        <w:rPr>
          <w:rFonts w:ascii="Arial Narrow" w:hAnsi="Arial Narrow"/>
          <w:sz w:val="12"/>
          <w:szCs w:val="16"/>
        </w:rPr>
      </w:pPr>
    </w:p>
    <w:p w14:paraId="754AEA81" w14:textId="38D99E73" w:rsidR="0099395B" w:rsidRDefault="0099395B" w:rsidP="00E677FE">
      <w:pPr>
        <w:spacing w:after="0"/>
        <w:rPr>
          <w:rFonts w:ascii="Arial Narrow" w:hAnsi="Arial Narrow"/>
          <w:sz w:val="12"/>
          <w:szCs w:val="16"/>
        </w:rPr>
      </w:pPr>
    </w:p>
    <w:p w14:paraId="0FA078EC" w14:textId="18378369" w:rsidR="00441C47" w:rsidRDefault="00441C47" w:rsidP="00E677FE">
      <w:pPr>
        <w:spacing w:after="0"/>
        <w:rPr>
          <w:rFonts w:ascii="Arial Narrow" w:hAnsi="Arial Narrow"/>
          <w:sz w:val="12"/>
          <w:szCs w:val="16"/>
        </w:rPr>
      </w:pPr>
    </w:p>
    <w:p w14:paraId="3EC67B82" w14:textId="77777777" w:rsidR="0099395B" w:rsidRDefault="0099395B" w:rsidP="00E677FE">
      <w:pPr>
        <w:spacing w:after="0"/>
        <w:rPr>
          <w:rFonts w:ascii="Arial Narrow" w:hAnsi="Arial Narrow"/>
          <w:sz w:val="12"/>
          <w:szCs w:val="16"/>
        </w:rPr>
      </w:pPr>
    </w:p>
    <w:p w14:paraId="054E4513" w14:textId="2569F3D4" w:rsidR="00441C47" w:rsidRDefault="00441C47" w:rsidP="00EE46B1">
      <w:pPr>
        <w:spacing w:after="0" w:line="280" w:lineRule="exact"/>
        <w:ind w:firstLine="720"/>
        <w:jc w:val="center"/>
        <w:rPr>
          <w:rFonts w:ascii="Arial Narrow" w:hAnsi="Arial Narrow"/>
          <w:sz w:val="24"/>
          <w:szCs w:val="24"/>
        </w:rPr>
      </w:pPr>
      <w:r w:rsidRPr="00441C47">
        <w:rPr>
          <w:rFonts w:ascii="Arial Narrow" w:hAnsi="Arial Narrow"/>
          <w:b/>
          <w:bCs/>
          <w:sz w:val="24"/>
          <w:szCs w:val="24"/>
        </w:rPr>
        <w:t>Por gentileza, é imprescindível enviar a programação juntamente com este formulário</w:t>
      </w:r>
      <w:r w:rsidR="00C82B95">
        <w:rPr>
          <w:rFonts w:ascii="Arial Narrow" w:hAnsi="Arial Narrow"/>
          <w:b/>
          <w:bCs/>
          <w:sz w:val="24"/>
          <w:szCs w:val="24"/>
        </w:rPr>
        <w:t xml:space="preserve"> (aplicável somente para eventos)</w:t>
      </w:r>
      <w:r>
        <w:rPr>
          <w:rFonts w:ascii="Arial Narrow" w:hAnsi="Arial Narrow"/>
          <w:sz w:val="24"/>
          <w:szCs w:val="24"/>
        </w:rPr>
        <w:t>.</w:t>
      </w:r>
    </w:p>
    <w:p w14:paraId="76E5550A" w14:textId="77777777" w:rsidR="00441C47" w:rsidRDefault="00441C47" w:rsidP="00EE46B1">
      <w:pPr>
        <w:spacing w:after="0" w:line="280" w:lineRule="exact"/>
        <w:ind w:firstLine="720"/>
        <w:jc w:val="center"/>
        <w:rPr>
          <w:rFonts w:ascii="Arial Narrow" w:hAnsi="Arial Narrow"/>
          <w:sz w:val="24"/>
          <w:szCs w:val="24"/>
        </w:rPr>
      </w:pPr>
    </w:p>
    <w:p w14:paraId="4408A7C6" w14:textId="6F46AC56" w:rsidR="00830C98" w:rsidRDefault="00830C98" w:rsidP="00EE46B1">
      <w:pPr>
        <w:spacing w:after="0" w:line="280" w:lineRule="exact"/>
        <w:ind w:firstLine="720"/>
        <w:jc w:val="center"/>
        <w:rPr>
          <w:rFonts w:ascii="Arial Narrow" w:hAnsi="Arial Narrow"/>
          <w:sz w:val="24"/>
          <w:szCs w:val="24"/>
        </w:rPr>
      </w:pPr>
      <w:r w:rsidRPr="00830C98">
        <w:rPr>
          <w:rFonts w:ascii="Arial Narrow" w:hAnsi="Arial Narrow"/>
          <w:sz w:val="24"/>
          <w:szCs w:val="24"/>
        </w:rPr>
        <w:t>Eu</w:t>
      </w:r>
      <w:r>
        <w:rPr>
          <w:rFonts w:ascii="Arial Narrow" w:hAnsi="Arial Narrow"/>
          <w:sz w:val="24"/>
          <w:szCs w:val="24"/>
        </w:rPr>
        <w:t xml:space="preserve"> estou de acordo com as regras</w:t>
      </w:r>
      <w:r w:rsidR="002B3B5B">
        <w:rPr>
          <w:rFonts w:ascii="Arial Narrow" w:hAnsi="Arial Narrow"/>
          <w:sz w:val="24"/>
          <w:szCs w:val="24"/>
        </w:rPr>
        <w:t xml:space="preserve"> de apoio e contrapartidas da Academia Brasileira de Neurologia</w:t>
      </w:r>
    </w:p>
    <w:p w14:paraId="374D95EA" w14:textId="77777777" w:rsidR="00174A1C" w:rsidRDefault="00174A1C" w:rsidP="00EE46B1">
      <w:pPr>
        <w:spacing w:after="0" w:line="280" w:lineRule="exact"/>
        <w:ind w:firstLine="720"/>
        <w:jc w:val="center"/>
        <w:rPr>
          <w:rFonts w:ascii="Arial Narrow" w:hAnsi="Arial Narrow"/>
          <w:sz w:val="24"/>
          <w:szCs w:val="24"/>
        </w:rPr>
      </w:pPr>
    </w:p>
    <w:p w14:paraId="34E8B179" w14:textId="79D323AE" w:rsidR="003F242C" w:rsidRPr="00830C98" w:rsidRDefault="00284C91" w:rsidP="00EE46B1">
      <w:pPr>
        <w:spacing w:after="0"/>
        <w:ind w:left="2880" w:firstLine="72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628F7FA" wp14:editId="55EF57F0">
                <wp:simplePos x="0" y="0"/>
                <wp:positionH relativeFrom="column">
                  <wp:posOffset>2316983</wp:posOffset>
                </wp:positionH>
                <wp:positionV relativeFrom="paragraph">
                  <wp:posOffset>32385</wp:posOffset>
                </wp:positionV>
                <wp:extent cx="155275" cy="120374"/>
                <wp:effectExtent l="0" t="0" r="16510" b="13335"/>
                <wp:wrapNone/>
                <wp:docPr id="22" name="Retâ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" cy="1203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E7EC4" id="Retângulo 22" o:spid="_x0000_s1026" style="position:absolute;margin-left:182.45pt;margin-top:2.55pt;width:12.25pt;height: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" filled="f" strokecolor="black [3213]" strokeweight="1pt"/>
            </w:pict>
          </mc:Fallback>
        </mc:AlternateContent>
      </w:r>
      <w:r>
        <w:rPr>
          <w:rFonts w:ascii="Arial Narrow" w:hAnsi="Arial Narrow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463F2C" wp14:editId="375A9042">
                <wp:simplePos x="0" y="0"/>
                <wp:positionH relativeFrom="column">
                  <wp:posOffset>2932262</wp:posOffset>
                </wp:positionH>
                <wp:positionV relativeFrom="paragraph">
                  <wp:posOffset>34290</wp:posOffset>
                </wp:positionV>
                <wp:extent cx="155275" cy="120374"/>
                <wp:effectExtent l="0" t="0" r="16510" b="13335"/>
                <wp:wrapNone/>
                <wp:docPr id="6" name="Retângul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75" cy="12037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7EDD09" id="Retângulo 6" o:spid="_x0000_s1026" style="position:absolute;margin-left:230.9pt;margin-top:2.7pt;width:12.25pt;height: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" filled="f" strokecolor="black [3213]" strokeweight="1pt"/>
            </w:pict>
          </mc:Fallback>
        </mc:AlternateContent>
      </w:r>
      <w:r w:rsidR="002E7879">
        <w:rPr>
          <w:rFonts w:ascii="Arial Narrow" w:hAnsi="Arial Narrow"/>
          <w:sz w:val="24"/>
          <w:szCs w:val="24"/>
        </w:rPr>
        <w:t xml:space="preserve">       </w:t>
      </w:r>
      <w:r w:rsidR="003F242C">
        <w:rPr>
          <w:rFonts w:ascii="Arial Narrow" w:hAnsi="Arial Narrow"/>
          <w:sz w:val="24"/>
          <w:szCs w:val="24"/>
        </w:rPr>
        <w:t>Sim</w:t>
      </w:r>
      <w:r>
        <w:rPr>
          <w:rFonts w:ascii="Arial Narrow" w:hAnsi="Arial Narrow"/>
          <w:sz w:val="24"/>
          <w:szCs w:val="24"/>
        </w:rPr>
        <w:t xml:space="preserve">           </w:t>
      </w:r>
      <w:r w:rsidR="00EE46B1">
        <w:rPr>
          <w:rFonts w:ascii="Arial Narrow" w:hAnsi="Arial Narrow"/>
          <w:sz w:val="24"/>
          <w:szCs w:val="24"/>
        </w:rPr>
        <w:t>Não</w:t>
      </w:r>
    </w:p>
    <w:sectPr w:rsidR="003F242C" w:rsidRPr="00830C98" w:rsidSect="0099395B">
      <w:headerReference w:type="default" r:id="rId10"/>
      <w:footerReference w:type="default" r:id="rId11"/>
      <w:pgSz w:w="11906" w:h="16838" w:code="9"/>
      <w:pgMar w:top="2269" w:right="1440" w:bottom="1008" w:left="1440" w:header="993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4435B5" w14:textId="77777777" w:rsidR="0021485B" w:rsidRDefault="0021485B" w:rsidP="00650259">
      <w:pPr>
        <w:spacing w:after="0" w:line="240" w:lineRule="auto"/>
      </w:pPr>
      <w:r>
        <w:separator/>
      </w:r>
    </w:p>
  </w:endnote>
  <w:endnote w:type="continuationSeparator" w:id="0">
    <w:p w14:paraId="20ADB732" w14:textId="77777777" w:rsidR="0021485B" w:rsidRDefault="0021485B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DAEA1E2-9FCC-49B3-9697-7685DCAFB740}"/>
    <w:embedBold r:id="rId2" w:fontKey="{161A5D39-4303-4557-8510-A01DA777728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00383761-CB64-4DC3-992C-8987E8AB0270}"/>
    <w:embedBold r:id="rId4" w:fontKey="{E2A3AF99-3D95-4641-A5F4-FE7BEC2486A4}"/>
    <w:embedItalic r:id="rId5" w:fontKey="{E4DEE77A-3431-4935-AD16-E3DDE8CB4F7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E13C93AC-977C-4F44-B9C8-63A3FD012CF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E5B22C1E-3C1F-4EAA-B99D-E112F9629A49}"/>
    <w:embedBold r:id="rId8" w:fontKey="{83D75A4F-110A-465E-A22E-CFC293675488}"/>
  </w:font>
  <w:font w:name="Arial Nova">
    <w:charset w:val="00"/>
    <w:family w:val="swiss"/>
    <w:pitch w:val="variable"/>
    <w:sig w:usb0="0000028F" w:usb1="00000002" w:usb2="00000000" w:usb3="00000000" w:csb0="0000019F" w:csb1="00000000"/>
    <w:embedRegular r:id="rId9" w:fontKey="{6582CDBA-9F48-4A86-8809-9EBC2F435A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72" w:type="dxa"/>
      <w:tblLook w:val="04A0" w:firstRow="1" w:lastRow="0" w:firstColumn="1" w:lastColumn="0" w:noHBand="0" w:noVBand="1"/>
    </w:tblPr>
    <w:tblGrid>
      <w:gridCol w:w="4678"/>
      <w:gridCol w:w="4394"/>
    </w:tblGrid>
    <w:tr w:rsidR="007F7B5D" w:rsidRPr="007F7B5D" w14:paraId="10C5DDC3" w14:textId="77777777" w:rsidTr="003328D5">
      <w:tc>
        <w:tcPr>
          <w:tcW w:w="4678" w:type="dxa"/>
          <w:vAlign w:val="center"/>
        </w:tcPr>
        <w:p w14:paraId="38BDCDB7" w14:textId="5FAFB6A5" w:rsidR="007F7B5D" w:rsidRPr="007F7B5D" w:rsidRDefault="005E08E7" w:rsidP="007F7B5D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 w:rsidRPr="00234700">
            <w:rPr>
              <w:noProof/>
              <w:sz w:val="18"/>
              <w:szCs w:val="24"/>
              <w:lang w:val="pt-BR" w:bidi="pt-BR"/>
            </w:rPr>
            <w:drawing>
              <wp:anchor distT="0" distB="0" distL="114300" distR="114300" simplePos="0" relativeHeight="251661312" behindDoc="0" locked="0" layoutInCell="1" allowOverlap="1" wp14:anchorId="4CE6C540" wp14:editId="4B4D54C3">
                <wp:simplePos x="0" y="0"/>
                <wp:positionH relativeFrom="column">
                  <wp:posOffset>-38100</wp:posOffset>
                </wp:positionH>
                <wp:positionV relativeFrom="paragraph">
                  <wp:posOffset>91440</wp:posOffset>
                </wp:positionV>
                <wp:extent cx="8218170" cy="958850"/>
                <wp:effectExtent l="0" t="0" r="0" b="0"/>
                <wp:wrapNone/>
                <wp:docPr id="50" name="Imagem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>
                          <a:alphaModFix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1817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394" w:type="dxa"/>
          <w:vAlign w:val="center"/>
        </w:tcPr>
        <w:p w14:paraId="6489AD2F" w14:textId="06EC8A2F"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11D934B8" w14:textId="0B0B44E9" w:rsidR="0090596C" w:rsidRDefault="00DC35CE" w:rsidP="007F7B5D">
    <w:pPr>
      <w:pStyle w:val="SemEspaamento"/>
    </w:pPr>
    <w:r w:rsidRPr="00234700">
      <w:rPr>
        <w:noProof/>
        <w:szCs w:val="24"/>
        <w:lang w:val="pt-BR" w:bidi="pt-BR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04AD065D" wp14:editId="3616AEC8">
              <wp:simplePos x="0" y="0"/>
              <wp:positionH relativeFrom="page">
                <wp:posOffset>6046937</wp:posOffset>
              </wp:positionH>
              <wp:positionV relativeFrom="paragraph">
                <wp:posOffset>125095</wp:posOffset>
              </wp:positionV>
              <wp:extent cx="1948815" cy="312420"/>
              <wp:effectExtent l="0" t="0" r="0" b="0"/>
              <wp:wrapNone/>
              <wp:docPr id="9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815" cy="3124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0200F02" w14:textId="77777777" w:rsidR="00234700" w:rsidRPr="00DC35CE" w:rsidRDefault="00234700" w:rsidP="00234700">
                          <w:pPr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</w:pPr>
                          <w:r w:rsidRPr="00DC35CE">
                            <w:rPr>
                              <w:rFonts w:ascii="Arial Nova" w:hAnsi="Arial Nova"/>
                              <w:color w:val="FFFFFF" w:themeColor="background1"/>
                              <w:sz w:val="22"/>
                              <w:szCs w:val="22"/>
                              <w:u w:val="double"/>
                            </w:rPr>
                            <w:t>eventos@abneuro.org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AD065D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476.15pt;margin-top:9.85pt;width:153.45pt;height:24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" filled="f" stroked="f">
              <v:textbox>
                <w:txbxContent>
                  <w:p w14:paraId="60200F02" w14:textId="77777777" w:rsidR="00234700" w:rsidRPr="00DC35CE" w:rsidRDefault="00234700" w:rsidP="00234700">
                    <w:pPr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</w:pPr>
                    <w:r w:rsidRPr="00DC35CE">
                      <w:rPr>
                        <w:rFonts w:ascii="Arial Nova" w:hAnsi="Arial Nova"/>
                        <w:color w:val="FFFFFF" w:themeColor="background1"/>
                        <w:sz w:val="22"/>
                        <w:szCs w:val="22"/>
                        <w:u w:val="double"/>
                      </w:rPr>
                      <w:t>eventos@abneuro.org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5E08E7">
      <w:rPr>
        <w:noProof/>
      </w:rPr>
      <w:drawing>
        <wp:anchor distT="0" distB="0" distL="114300" distR="114300" simplePos="0" relativeHeight="251664384" behindDoc="1" locked="0" layoutInCell="1" allowOverlap="1" wp14:anchorId="7455DD90" wp14:editId="08C062AA">
          <wp:simplePos x="0" y="0"/>
          <wp:positionH relativeFrom="page">
            <wp:posOffset>8627</wp:posOffset>
          </wp:positionH>
          <wp:positionV relativeFrom="paragraph">
            <wp:posOffset>-43768</wp:posOffset>
          </wp:positionV>
          <wp:extent cx="952500" cy="609600"/>
          <wp:effectExtent l="0" t="0" r="0" b="0"/>
          <wp:wrapNone/>
          <wp:docPr id="51" name="Imagem 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208" b="19257"/>
                  <a:stretch/>
                </pic:blipFill>
                <pic:spPr bwMode="auto">
                  <a:xfrm>
                    <a:off x="0" y="0"/>
                    <a:ext cx="952500" cy="609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BBB9A9" w14:textId="77777777" w:rsidR="0021485B" w:rsidRDefault="0021485B" w:rsidP="00650259">
      <w:pPr>
        <w:spacing w:after="0" w:line="240" w:lineRule="auto"/>
      </w:pPr>
      <w:r>
        <w:separator/>
      </w:r>
    </w:p>
  </w:footnote>
  <w:footnote w:type="continuationSeparator" w:id="0">
    <w:p w14:paraId="29E3C8C4" w14:textId="77777777" w:rsidR="0021485B" w:rsidRDefault="0021485B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6C670" w14:textId="72C7DA5B" w:rsidR="00650259" w:rsidRPr="00480A6A" w:rsidRDefault="00E0562A" w:rsidP="0099395B">
    <w:pPr>
      <w:pStyle w:val="SemEspaamento"/>
      <w:spacing w:after="0"/>
      <w:rPr>
        <w:rFonts w:ascii="Arial Narrow" w:hAnsi="Arial Narrow"/>
        <w:b/>
        <w:bCs/>
        <w:color w:val="002060"/>
        <w:sz w:val="44"/>
        <w:szCs w:val="56"/>
      </w:rPr>
    </w:pPr>
    <w:r w:rsidRPr="00480A6A">
      <w:rPr>
        <w:rFonts w:ascii="Arial Narrow" w:hAnsi="Arial Narrow"/>
        <w:b/>
        <w:bCs/>
        <w:noProof/>
        <w:color w:val="002060"/>
        <w:sz w:val="180"/>
        <w:szCs w:val="56"/>
      </w:rPr>
      <w:drawing>
        <wp:anchor distT="0" distB="0" distL="114300" distR="114300" simplePos="0" relativeHeight="251658240" behindDoc="0" locked="0" layoutInCell="1" allowOverlap="1" wp14:anchorId="0DCAC45A" wp14:editId="2D08A410">
          <wp:simplePos x="0" y="0"/>
          <wp:positionH relativeFrom="column">
            <wp:posOffset>292735</wp:posOffset>
          </wp:positionH>
          <wp:positionV relativeFrom="paragraph">
            <wp:posOffset>-388620</wp:posOffset>
          </wp:positionV>
          <wp:extent cx="1017905" cy="1045845"/>
          <wp:effectExtent l="0" t="0" r="635" b="0"/>
          <wp:wrapSquare wrapText="bothSides"/>
          <wp:docPr id="49" name="Imagem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7905" cy="1045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395B">
      <w:rPr>
        <w:rFonts w:ascii="Arial Narrow" w:hAnsi="Arial Narrow"/>
        <w:b/>
        <w:bCs/>
        <w:color w:val="002060"/>
        <w:sz w:val="44"/>
        <w:szCs w:val="56"/>
      </w:rPr>
      <w:t xml:space="preserve">  </w:t>
    </w:r>
    <w:r w:rsidR="00480A6A" w:rsidRPr="00480A6A">
      <w:rPr>
        <w:rFonts w:ascii="Arial Narrow" w:hAnsi="Arial Narrow"/>
        <w:b/>
        <w:bCs/>
        <w:color w:val="002060"/>
        <w:sz w:val="44"/>
        <w:szCs w:val="56"/>
      </w:rPr>
      <w:t xml:space="preserve">Formulário de Apoio a </w:t>
    </w:r>
    <w:r w:rsidR="00C82B95">
      <w:rPr>
        <w:rFonts w:ascii="Arial Narrow" w:hAnsi="Arial Narrow"/>
        <w:b/>
        <w:bCs/>
        <w:color w:val="002060"/>
        <w:sz w:val="44"/>
        <w:szCs w:val="56"/>
      </w:rPr>
      <w:t>Projetos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ê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Commarcador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Commarcador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Numerad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ad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1E59"/>
    <w:rsid w:val="0001456A"/>
    <w:rsid w:val="000456E1"/>
    <w:rsid w:val="00052382"/>
    <w:rsid w:val="0006568A"/>
    <w:rsid w:val="00070659"/>
    <w:rsid w:val="0007188C"/>
    <w:rsid w:val="00076F0F"/>
    <w:rsid w:val="00084253"/>
    <w:rsid w:val="000A058F"/>
    <w:rsid w:val="000D1F49"/>
    <w:rsid w:val="00132430"/>
    <w:rsid w:val="00143164"/>
    <w:rsid w:val="001727CA"/>
    <w:rsid w:val="00174A1C"/>
    <w:rsid w:val="00176A19"/>
    <w:rsid w:val="00187CB0"/>
    <w:rsid w:val="0021485B"/>
    <w:rsid w:val="00234700"/>
    <w:rsid w:val="00284C91"/>
    <w:rsid w:val="002928D0"/>
    <w:rsid w:val="002B3B5B"/>
    <w:rsid w:val="002C55D8"/>
    <w:rsid w:val="002C56E6"/>
    <w:rsid w:val="002E21C5"/>
    <w:rsid w:val="002E7879"/>
    <w:rsid w:val="002F5396"/>
    <w:rsid w:val="003328D5"/>
    <w:rsid w:val="00361E11"/>
    <w:rsid w:val="003859FB"/>
    <w:rsid w:val="0039509D"/>
    <w:rsid w:val="003B4744"/>
    <w:rsid w:val="003F0847"/>
    <w:rsid w:val="003F242C"/>
    <w:rsid w:val="0040090B"/>
    <w:rsid w:val="00441C47"/>
    <w:rsid w:val="0046302A"/>
    <w:rsid w:val="004702C7"/>
    <w:rsid w:val="00472CF7"/>
    <w:rsid w:val="00480A6A"/>
    <w:rsid w:val="004814D9"/>
    <w:rsid w:val="00487D2D"/>
    <w:rsid w:val="004D5D62"/>
    <w:rsid w:val="005112D0"/>
    <w:rsid w:val="00522F8D"/>
    <w:rsid w:val="00577E06"/>
    <w:rsid w:val="00590C78"/>
    <w:rsid w:val="005A3BF7"/>
    <w:rsid w:val="005D2100"/>
    <w:rsid w:val="005E08E7"/>
    <w:rsid w:val="005E2545"/>
    <w:rsid w:val="005F2035"/>
    <w:rsid w:val="005F7990"/>
    <w:rsid w:val="00602831"/>
    <w:rsid w:val="00617CCB"/>
    <w:rsid w:val="0063739C"/>
    <w:rsid w:val="00650259"/>
    <w:rsid w:val="00770F25"/>
    <w:rsid w:val="007A35A8"/>
    <w:rsid w:val="007B0A85"/>
    <w:rsid w:val="007C6A52"/>
    <w:rsid w:val="007F7B5D"/>
    <w:rsid w:val="0082043E"/>
    <w:rsid w:val="00830C98"/>
    <w:rsid w:val="00836129"/>
    <w:rsid w:val="008900B6"/>
    <w:rsid w:val="008B44E1"/>
    <w:rsid w:val="008E203A"/>
    <w:rsid w:val="0090596C"/>
    <w:rsid w:val="0091229C"/>
    <w:rsid w:val="00940E73"/>
    <w:rsid w:val="0097224E"/>
    <w:rsid w:val="0098597D"/>
    <w:rsid w:val="009907C1"/>
    <w:rsid w:val="0099395B"/>
    <w:rsid w:val="009F619A"/>
    <w:rsid w:val="009F6DDE"/>
    <w:rsid w:val="00A370A8"/>
    <w:rsid w:val="00AA1E59"/>
    <w:rsid w:val="00B5782B"/>
    <w:rsid w:val="00B921C8"/>
    <w:rsid w:val="00BD4753"/>
    <w:rsid w:val="00BD5CB1"/>
    <w:rsid w:val="00BE62EE"/>
    <w:rsid w:val="00C003BA"/>
    <w:rsid w:val="00C46878"/>
    <w:rsid w:val="00C66134"/>
    <w:rsid w:val="00C82B95"/>
    <w:rsid w:val="00C91F29"/>
    <w:rsid w:val="00CB1721"/>
    <w:rsid w:val="00CB4A51"/>
    <w:rsid w:val="00CD4532"/>
    <w:rsid w:val="00CD47B0"/>
    <w:rsid w:val="00CD70CE"/>
    <w:rsid w:val="00CE5600"/>
    <w:rsid w:val="00CE6104"/>
    <w:rsid w:val="00CE7918"/>
    <w:rsid w:val="00D16163"/>
    <w:rsid w:val="00D5050A"/>
    <w:rsid w:val="00D64379"/>
    <w:rsid w:val="00D76B2A"/>
    <w:rsid w:val="00D925DB"/>
    <w:rsid w:val="00DA0EEC"/>
    <w:rsid w:val="00DB3FAD"/>
    <w:rsid w:val="00DC2731"/>
    <w:rsid w:val="00DC35CE"/>
    <w:rsid w:val="00E012A3"/>
    <w:rsid w:val="00E0562A"/>
    <w:rsid w:val="00E139C4"/>
    <w:rsid w:val="00E61C09"/>
    <w:rsid w:val="00E67505"/>
    <w:rsid w:val="00E677FE"/>
    <w:rsid w:val="00EB3B58"/>
    <w:rsid w:val="00EC7359"/>
    <w:rsid w:val="00EE3054"/>
    <w:rsid w:val="00EE46B1"/>
    <w:rsid w:val="00F00606"/>
    <w:rsid w:val="00F01256"/>
    <w:rsid w:val="00F0387F"/>
    <w:rsid w:val="00F52451"/>
    <w:rsid w:val="00F61277"/>
    <w:rsid w:val="00F65876"/>
    <w:rsid w:val="00FB7D59"/>
    <w:rsid w:val="00FC7475"/>
    <w:rsid w:val="00FE78A0"/>
    <w:rsid w:val="00FF0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E655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pt-P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F7B5D"/>
  </w:style>
  <w:style w:type="paragraph" w:styleId="Ttulo1">
    <w:name w:val="heading 1"/>
    <w:basedOn w:val="Normal"/>
    <w:link w:val="Ttulo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Ttulo2">
    <w:name w:val="heading 2"/>
    <w:basedOn w:val="Normal"/>
    <w:link w:val="Ttulo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90596C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Fontepargpadro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dro">
    <w:name w:val="Padrã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Recuo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har">
    <w:name w:val="Título 3 Char"/>
    <w:basedOn w:val="Fontepargpadro"/>
    <w:link w:val="Ttulo3"/>
    <w:uiPriority w:val="1"/>
    <w:semiHidden/>
    <w:rsid w:val="0090596C"/>
    <w:rPr>
      <w:b/>
      <w:bCs/>
      <w:color w:val="694A77"/>
      <w:szCs w:val="27"/>
    </w:rPr>
  </w:style>
  <w:style w:type="paragraph" w:styleId="Sumrio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denotaderodap">
    <w:name w:val="footnote text"/>
    <w:basedOn w:val="Normal"/>
    <w:link w:val="Textodenotaderodap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90596C"/>
    <w:rPr>
      <w:sz w:val="18"/>
      <w:szCs w:val="20"/>
    </w:rPr>
  </w:style>
  <w:style w:type="paragraph" w:styleId="Commarcador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decomentrio">
    <w:name w:val="annotation text"/>
    <w:basedOn w:val="Normal"/>
    <w:link w:val="TextodecomentrioChar"/>
    <w:uiPriority w:val="99"/>
    <w:semiHidden/>
    <w:rsid w:val="000D1F49"/>
    <w:rPr>
      <w:szCs w:val="24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CD4532"/>
    <w:rPr>
      <w:szCs w:val="24"/>
    </w:rPr>
  </w:style>
  <w:style w:type="paragraph" w:styleId="Cabealho">
    <w:name w:val="header"/>
    <w:basedOn w:val="Normal"/>
    <w:link w:val="Cabealho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Rodap">
    <w:name w:val="footer"/>
    <w:basedOn w:val="Normal"/>
    <w:link w:val="Rodap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RodapChar">
    <w:name w:val="Rodapé Char"/>
    <w:basedOn w:val="Fontepargpadro"/>
    <w:link w:val="Rodap"/>
    <w:uiPriority w:val="99"/>
    <w:rsid w:val="007F7B5D"/>
    <w:rPr>
      <w:sz w:val="18"/>
      <w:szCs w:val="24"/>
    </w:rPr>
  </w:style>
  <w:style w:type="character" w:styleId="Refdenotaderodap">
    <w:name w:val="footnote reference"/>
    <w:basedOn w:val="Fontepargpadro"/>
    <w:uiPriority w:val="99"/>
    <w:semiHidden/>
    <w:rsid w:val="000D1F49"/>
    <w:rPr>
      <w:vertAlign w:val="superscript"/>
    </w:rPr>
  </w:style>
  <w:style w:type="character" w:styleId="Refdecomentrio">
    <w:name w:val="annotation reference"/>
    <w:basedOn w:val="Fontepargpadro"/>
    <w:uiPriority w:val="99"/>
    <w:semiHidden/>
    <w:rsid w:val="000D1F49"/>
    <w:rPr>
      <w:sz w:val="18"/>
      <w:szCs w:val="18"/>
    </w:rPr>
  </w:style>
  <w:style w:type="paragraph" w:styleId="Numerada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Fontepargpadro"/>
    <w:uiPriority w:val="99"/>
    <w:semiHidden/>
    <w:rsid w:val="000D1F49"/>
    <w:rPr>
      <w:color w:val="BF678E" w:themeColor="hyperlink"/>
      <w:u w:val="singl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0D1F4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emEspaamento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Commarcador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adeImagem">
    <w:name w:val="Tabela de Imagem"/>
    <w:basedOn w:val="Tabelanormal"/>
    <w:uiPriority w:val="99"/>
    <w:rsid w:val="000D1F49"/>
    <w:tblPr/>
    <w:trPr>
      <w:cantSplit/>
    </w:trPr>
  </w:style>
  <w:style w:type="character" w:customStyle="1" w:styleId="Ttulo4Char">
    <w:name w:val="Título 4 Char"/>
    <w:basedOn w:val="Fontepargpadro"/>
    <w:link w:val="Ttulo4"/>
    <w:uiPriority w:val="9"/>
    <w:semiHidden/>
    <w:rsid w:val="00CD4532"/>
    <w:rPr>
      <w:b/>
      <w:sz w:val="25"/>
      <w:szCs w:val="25"/>
    </w:rPr>
  </w:style>
  <w:style w:type="character" w:customStyle="1" w:styleId="Ttulo5Char">
    <w:name w:val="Título 5 Char"/>
    <w:basedOn w:val="Ttulo2Char"/>
    <w:link w:val="Ttulo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umrio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umrio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ndicedeilustra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ada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linkVisitado">
    <w:name w:val="FollowedHyperlink"/>
    <w:basedOn w:val="Fontepargpadro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oLivro">
    <w:name w:val="Book Title"/>
    <w:basedOn w:val="Fontepargpadro"/>
    <w:uiPriority w:val="33"/>
    <w:semiHidden/>
    <w:rsid w:val="000D1F49"/>
    <w:rPr>
      <w:b/>
      <w:bCs/>
      <w:i/>
      <w:iCs/>
      <w:spacing w:val="5"/>
    </w:rPr>
  </w:style>
  <w:style w:type="paragraph" w:styleId="CabealhodoSumrio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demacro">
    <w:name w:val="macro"/>
    <w:link w:val="Textodemacro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semiHidden/>
    <w:rsid w:val="0090596C"/>
    <w:rPr>
      <w:rFonts w:ascii="Consolas" w:hAnsi="Consolas"/>
      <w:sz w:val="20"/>
      <w:szCs w:val="20"/>
    </w:rPr>
  </w:style>
  <w:style w:type="table" w:styleId="Tabelacomgrade">
    <w:name w:val="Table Grid"/>
    <w:basedOn w:val="Tabe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elly%20Santana\OneDrive\PROJETOS\CONSULTORIA\ABN\GERAL\Formul&#225;rio%20para%20solicita&#231;&#227;o%20de%20apoio%20a%20eventos%20AB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5A63E6C7FEE49E194253167983ADA8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43509D5-5E84-4BBB-89E2-98BE85A65E44}"/>
      </w:docPartPr>
      <w:docPartBody>
        <w:p w:rsidR="002D3286" w:rsidRDefault="004B379E">
          <w:pPr>
            <w:pStyle w:val="F5A63E6C7FEE49E194253167983ADA8F"/>
          </w:pPr>
          <w:r w:rsidRPr="00143164">
            <w:rPr>
              <w:lang w:bidi="pt-BR"/>
            </w:rPr>
            <w:t>Nome</w:t>
          </w:r>
        </w:p>
      </w:docPartBody>
    </w:docPart>
    <w:docPart>
      <w:docPartPr>
        <w:name w:val="9426AC3403F748AF92371A2FFE042AB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47B3D2D-5088-4F0D-A13F-1ECA92F609A4}"/>
      </w:docPartPr>
      <w:docPartBody>
        <w:p w:rsidR="002D3286" w:rsidRDefault="004B379E">
          <w:pPr>
            <w:pStyle w:val="9426AC3403F748AF92371A2FFE042AB4"/>
          </w:pPr>
          <w:r w:rsidRPr="00143164">
            <w:rPr>
              <w:lang w:bidi="pt-BR"/>
            </w:rPr>
            <w:t>Nome</w:t>
          </w:r>
        </w:p>
      </w:docPartBody>
    </w:docPart>
    <w:docPart>
      <w:docPartPr>
        <w:name w:val="BE0C317BDFAB4D12A0540FA7FCE0308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DF30E2-A8EE-4CA6-BB07-3C21BB0C1E64}"/>
      </w:docPartPr>
      <w:docPartBody>
        <w:p w:rsidR="002D3286" w:rsidRDefault="004B379E" w:rsidP="004B379E">
          <w:pPr>
            <w:pStyle w:val="BE0C317BDFAB4D12A0540FA7FCE03080"/>
          </w:pPr>
          <w:r w:rsidRPr="00143164">
            <w:rPr>
              <w:rStyle w:val="TextodoEspaoReservado"/>
              <w:lang w:bidi="pt-BR"/>
            </w:rPr>
            <w:t>Celular</w:t>
          </w:r>
        </w:p>
      </w:docPartBody>
    </w:docPart>
    <w:docPart>
      <w:docPartPr>
        <w:name w:val="236B5445BB3646898796A9425F175F1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A65FCF8-3DC9-4710-8FEE-DF7898C2C6D6}"/>
      </w:docPartPr>
      <w:docPartBody>
        <w:p w:rsidR="002D3286" w:rsidRDefault="004B379E" w:rsidP="004B379E">
          <w:pPr>
            <w:pStyle w:val="236B5445BB3646898796A9425F175F13"/>
          </w:pPr>
          <w:r w:rsidRPr="00143164">
            <w:rPr>
              <w:lang w:bidi="pt-BR"/>
            </w:rPr>
            <w:t>Telefone Comercial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379E"/>
    <w:rsid w:val="002D3286"/>
    <w:rsid w:val="004B379E"/>
    <w:rsid w:val="005C69C3"/>
    <w:rsid w:val="007C1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F5A63E6C7FEE49E194253167983ADA8F">
    <w:name w:val="F5A63E6C7FEE49E194253167983ADA8F"/>
  </w:style>
  <w:style w:type="paragraph" w:customStyle="1" w:styleId="9426AC3403F748AF92371A2FFE042AB4">
    <w:name w:val="9426AC3403F748AF92371A2FFE042AB4"/>
  </w:style>
  <w:style w:type="character" w:styleId="TextodoEspaoReservado">
    <w:name w:val="Placeholder Text"/>
    <w:basedOn w:val="Fontepargpadro"/>
    <w:uiPriority w:val="99"/>
    <w:semiHidden/>
    <w:rsid w:val="004B379E"/>
    <w:rPr>
      <w:color w:val="808080"/>
    </w:rPr>
  </w:style>
  <w:style w:type="paragraph" w:customStyle="1" w:styleId="BE0C317BDFAB4D12A0540FA7FCE03080">
    <w:name w:val="BE0C317BDFAB4D12A0540FA7FCE03080"/>
    <w:rsid w:val="004B379E"/>
  </w:style>
  <w:style w:type="paragraph" w:customStyle="1" w:styleId="236B5445BB3646898796A9425F175F13">
    <w:name w:val="236B5445BB3646898796A9425F175F13"/>
    <w:rsid w:val="004B379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Formulário para solicitação de apoio a eventos ABN</Template>
  <TotalTime>0</TotalTime>
  <Pages>2</Pages>
  <Words>156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2020-08-25T16:41:00Z</dcterms:created>
  <dcterms:modified xsi:type="dcterms:W3CDTF">2021-04-09T12:27:00Z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