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96"/>
        <w:gridCol w:w="5700"/>
        <w:gridCol w:w="96"/>
      </w:tblGrid>
      <w:tr w:rsidR="0090596C" w:rsidRPr="00F65876" w14:paraId="2208311B" w14:textId="77777777" w:rsidTr="005D2100">
        <w:tc>
          <w:tcPr>
            <w:tcW w:w="5000" w:type="pct"/>
            <w:gridSpan w:val="4"/>
            <w:shd w:val="clear" w:color="auto" w:fill="002060"/>
          </w:tcPr>
          <w:p w14:paraId="09D0959C" w14:textId="79D1E4DE" w:rsidR="00650259" w:rsidRPr="00F65876" w:rsidRDefault="00472CF7" w:rsidP="00472CF7">
            <w:pPr>
              <w:pStyle w:val="Ttulo1"/>
              <w:tabs>
                <w:tab w:val="center" w:pos="4405"/>
              </w:tabs>
              <w:outlineLvl w:val="0"/>
              <w:rPr>
                <w:rFonts w:ascii="Arial Narrow" w:hAnsi="Arial Narrow"/>
                <w:lang w:val="pt-BR"/>
              </w:rPr>
            </w:pPr>
            <w:r w:rsidRPr="00F65876">
              <w:rPr>
                <w:rFonts w:ascii="Arial Narrow" w:hAnsi="Arial Narrow"/>
                <w:lang w:val="pt-BR"/>
              </w:rPr>
              <w:t>Informações do representante</w:t>
            </w:r>
            <w:r w:rsidRPr="00F65876">
              <w:rPr>
                <w:rFonts w:ascii="Arial Narrow" w:hAnsi="Arial Narrow"/>
                <w:lang w:val="pt-BR"/>
              </w:rPr>
              <w:tab/>
            </w:r>
          </w:p>
        </w:tc>
      </w:tr>
      <w:tr w:rsidR="00650259" w:rsidRPr="00F65876" w14:paraId="4E150A64" w14:textId="77777777" w:rsidTr="005D2100">
        <w:tc>
          <w:tcPr>
            <w:tcW w:w="1737" w:type="pct"/>
            <w:vAlign w:val="bottom"/>
          </w:tcPr>
          <w:p w14:paraId="2F508B76" w14:textId="715BBA23" w:rsidR="00650259" w:rsidRPr="00070659" w:rsidRDefault="00602831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  <w:lang w:val="pt-BR"/>
                </w:rPr>
                <w:id w:val="1621259925"/>
                <w:placeholder>
                  <w:docPart w:val="F5A63E6C7FEE49E194253167983ADA8F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070659">
                  <w:rPr>
                    <w:rFonts w:ascii="Arial Narrow" w:hAnsi="Arial Narrow"/>
                    <w:sz w:val="22"/>
                    <w:szCs w:val="22"/>
                    <w:lang w:val="pt-BR" w:bidi="pt-BR"/>
                  </w:rPr>
                  <w:t>Nome</w:t>
                </w:r>
              </w:sdtContent>
            </w:sdt>
            <w:r w:rsidR="00472CF7" w:rsidRPr="00070659">
              <w:rPr>
                <w:rFonts w:ascii="Arial Narrow" w:hAnsi="Arial Narrow"/>
                <w:sz w:val="22"/>
                <w:szCs w:val="22"/>
                <w:lang w:val="pt-BR"/>
              </w:rPr>
              <w:t xml:space="preserve"> Completo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4002FF9D" w14:textId="77777777" w:rsidR="00650259" w:rsidRPr="00070659" w:rsidRDefault="00650259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B921C8" w:rsidRPr="00F65876" w14:paraId="2CDC5AB3" w14:textId="77777777" w:rsidTr="005D2100">
        <w:tc>
          <w:tcPr>
            <w:tcW w:w="1737" w:type="pct"/>
            <w:vAlign w:val="bottom"/>
          </w:tcPr>
          <w:p w14:paraId="14A47E35" w14:textId="444FBF8E" w:rsidR="00B921C8" w:rsidRPr="00070659" w:rsidRDefault="00B921C8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CPF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058A7CA4" w14:textId="77777777" w:rsidR="00B921C8" w:rsidRPr="00070659" w:rsidRDefault="00B921C8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182C909E" w14:textId="77777777" w:rsidTr="005D2100">
        <w:tc>
          <w:tcPr>
            <w:tcW w:w="1737" w:type="pct"/>
            <w:vAlign w:val="bottom"/>
          </w:tcPr>
          <w:p w14:paraId="183C8ECC" w14:textId="14F2BFBA" w:rsidR="00650259" w:rsidRPr="00070659" w:rsidRDefault="00472CF7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663EF43C" w14:textId="77777777" w:rsidR="00650259" w:rsidRPr="00070659" w:rsidRDefault="00650259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3673B68F" w14:textId="77777777" w:rsidTr="005D2100">
        <w:tc>
          <w:tcPr>
            <w:tcW w:w="1737" w:type="pct"/>
            <w:vAlign w:val="bottom"/>
          </w:tcPr>
          <w:p w14:paraId="00B4C9AE" w14:textId="3501D056" w:rsidR="00650259" w:rsidRPr="00070659" w:rsidRDefault="00472CF7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 w:bidi="pt-BR"/>
              </w:rPr>
              <w:t>Telefone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32A9C83E" w14:textId="77777777" w:rsidR="00650259" w:rsidRPr="00070659" w:rsidRDefault="00650259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0A3AA491" w14:textId="77777777" w:rsidTr="005D2100">
        <w:tc>
          <w:tcPr>
            <w:tcW w:w="1737" w:type="pct"/>
            <w:vAlign w:val="bottom"/>
          </w:tcPr>
          <w:p w14:paraId="102F6E98" w14:textId="02D6F2C7" w:rsidR="00650259" w:rsidRPr="00070659" w:rsidRDefault="0039509D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Categoria de associado ABN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06B288E6" w14:textId="77777777" w:rsidR="00650259" w:rsidRPr="00070659" w:rsidRDefault="00650259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202C935F" w14:textId="77777777" w:rsidTr="005D2100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tbl>
            <w:tblPr>
              <w:tblStyle w:val="Tabelacomgrade"/>
              <w:tblW w:w="8263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2"/>
              <w:gridCol w:w="1643"/>
              <w:gridCol w:w="2490"/>
              <w:gridCol w:w="1619"/>
              <w:gridCol w:w="5749"/>
            </w:tblGrid>
            <w:tr w:rsidR="005D2100" w:rsidRPr="00F65876" w14:paraId="2A6A7BFC" w14:textId="77777777" w:rsidTr="009F1542">
              <w:trPr>
                <w:trHeight w:val="54"/>
              </w:trPr>
              <w:tc>
                <w:tcPr>
                  <w:tcW w:w="3026" w:type="pct"/>
                  <w:gridSpan w:val="4"/>
                  <w:shd w:val="clear" w:color="auto" w:fill="auto"/>
                  <w:vAlign w:val="bottom"/>
                </w:tcPr>
                <w:p w14:paraId="3479C829" w14:textId="77777777" w:rsidR="005D2100" w:rsidRDefault="005D2100" w:rsidP="005D2100">
                  <w:pPr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  <w:p w14:paraId="3F008E9B" w14:textId="77777777" w:rsidR="005D2100" w:rsidRDefault="005D2100" w:rsidP="005D2100">
                  <w:pPr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  <w:p w14:paraId="136BB59D" w14:textId="77777777" w:rsidR="005D2100" w:rsidRPr="00F65876" w:rsidRDefault="005D2100" w:rsidP="005D2100">
                  <w:pPr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</w:tc>
              <w:tc>
                <w:tcPr>
                  <w:tcW w:w="1974" w:type="pct"/>
                  <w:vAlign w:val="bottom"/>
                </w:tcPr>
                <w:p w14:paraId="262311B1" w14:textId="77777777" w:rsidR="005D2100" w:rsidRPr="00F65876" w:rsidRDefault="005D2100" w:rsidP="005D2100">
                  <w:pPr>
                    <w:rPr>
                      <w:rFonts w:ascii="Arial Narrow" w:hAnsi="Arial Narrow"/>
                    </w:rPr>
                  </w:pPr>
                </w:p>
              </w:tc>
            </w:tr>
            <w:tr w:rsidR="005D2100" w:rsidRPr="00F65876" w14:paraId="2A90392E" w14:textId="77777777" w:rsidTr="009F1542">
              <w:trPr>
                <w:gridAfter w:val="1"/>
                <w:wAfter w:w="1974" w:type="pct"/>
              </w:trPr>
              <w:tc>
                <w:tcPr>
                  <w:tcW w:w="3026" w:type="pct"/>
                  <w:gridSpan w:val="4"/>
                  <w:shd w:val="clear" w:color="auto" w:fill="002060"/>
                </w:tcPr>
                <w:p w14:paraId="52232D5D" w14:textId="2B7F9CBB" w:rsidR="005D2100" w:rsidRPr="00F65876" w:rsidRDefault="004814D9" w:rsidP="004814D9">
                  <w:pPr>
                    <w:pStyle w:val="Ttulo1"/>
                    <w:ind w:left="-218"/>
                    <w:outlineLvl w:val="0"/>
                    <w:rPr>
                      <w:rFonts w:ascii="Arial Narrow" w:hAnsi="Arial Narrow"/>
                      <w:lang w:val="pt-BR"/>
                    </w:rPr>
                  </w:pPr>
                  <w:bookmarkStart w:id="0" w:name="_Hlk521325947"/>
                  <w:r>
                    <w:rPr>
                      <w:rFonts w:ascii="Arial Narrow" w:hAnsi="Arial Narrow"/>
                      <w:lang w:val="pt-BR"/>
                    </w:rPr>
                    <w:t xml:space="preserve">    </w:t>
                  </w:r>
                  <w:r w:rsidR="005D2100">
                    <w:rPr>
                      <w:rFonts w:ascii="Arial Narrow" w:hAnsi="Arial Narrow"/>
                      <w:lang w:val="pt-BR"/>
                    </w:rPr>
                    <w:t>Informações da entidade solicitante</w:t>
                  </w:r>
                </w:p>
              </w:tc>
            </w:tr>
            <w:bookmarkEnd w:id="0"/>
            <w:tr w:rsidR="005D2100" w:rsidRPr="00F65876" w14:paraId="30A535E9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79EE5EDE" w14:textId="77777777" w:rsidR="005D2100" w:rsidRPr="00070659" w:rsidRDefault="005D2100" w:rsidP="00D5050A">
                  <w:pPr>
                    <w:pStyle w:val="Recuonormal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Nome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8BA5D97" w14:textId="77777777" w:rsidR="005D2100" w:rsidRPr="00070659" w:rsidRDefault="005D2100" w:rsidP="005D2100">
                  <w:pPr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2B26F8C5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4D11ED22" w14:textId="77777777" w:rsidR="005D2100" w:rsidRPr="00070659" w:rsidRDefault="005D2100" w:rsidP="00D5050A">
                  <w:pPr>
                    <w:pStyle w:val="Recuonormal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E-mail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3C301C0" w14:textId="77777777" w:rsidR="005D2100" w:rsidRPr="00070659" w:rsidRDefault="005D2100" w:rsidP="005D2100">
                  <w:pPr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3F872835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11226520" w14:textId="77777777" w:rsidR="005D2100" w:rsidRPr="00070659" w:rsidRDefault="005D2100" w:rsidP="00D5050A">
                  <w:pPr>
                    <w:pStyle w:val="Recuonormal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Endereço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6F8E4202" w14:textId="77777777" w:rsidR="005D2100" w:rsidRPr="00070659" w:rsidRDefault="005D2100" w:rsidP="005D2100">
                  <w:pPr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07738502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3F1E5F3B" w14:textId="77777777" w:rsidR="005D2100" w:rsidRPr="00070659" w:rsidRDefault="005D2100" w:rsidP="00D5050A">
                  <w:pPr>
                    <w:pStyle w:val="Recuonormal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Redes sociais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B383C71" w14:textId="77777777" w:rsidR="005D2100" w:rsidRPr="00070659" w:rsidRDefault="005D2100" w:rsidP="005D2100">
                  <w:pPr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747AD924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75C25BEA" w14:textId="77777777" w:rsidR="005D2100" w:rsidRPr="00070659" w:rsidRDefault="005D2100" w:rsidP="00D5050A">
                  <w:pPr>
                    <w:pStyle w:val="Recuonormal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Site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C4D1712" w14:textId="77777777" w:rsidR="005D2100" w:rsidRPr="00070659" w:rsidRDefault="005D2100" w:rsidP="005D2100">
                  <w:pPr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1E17BDA9" w14:textId="77777777" w:rsidTr="009F1542">
              <w:trPr>
                <w:gridAfter w:val="1"/>
                <w:wAfter w:w="1974" w:type="pct"/>
              </w:trPr>
              <w:sdt>
                <w:sdtPr>
                  <w:rPr>
                    <w:rFonts w:ascii="Arial Narrow" w:hAnsi="Arial Narrow"/>
                    <w:sz w:val="22"/>
                    <w:szCs w:val="22"/>
                    <w:lang w:val="pt-BR"/>
                  </w:rPr>
                  <w:id w:val="-201941420"/>
                  <w:placeholder>
                    <w:docPart w:val="BE0C317BDFAB4D12A0540FA7FCE0308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051" w:type="pct"/>
                      <w:vAlign w:val="bottom"/>
                    </w:tcPr>
                    <w:p w14:paraId="27E91E7C" w14:textId="77777777" w:rsidR="005D2100" w:rsidRPr="00070659" w:rsidRDefault="005D2100" w:rsidP="00D5050A">
                      <w:pPr>
                        <w:pStyle w:val="Recuonormal"/>
                        <w:ind w:left="66"/>
                        <w:rPr>
                          <w:rFonts w:ascii="Arial Narrow" w:hAnsi="Arial Narrow"/>
                          <w:sz w:val="22"/>
                          <w:szCs w:val="22"/>
                          <w:lang w:val="pt-BR"/>
                        </w:rPr>
                      </w:pPr>
                      <w:r w:rsidRPr="00070659">
                        <w:rPr>
                          <w:rStyle w:val="TextodoEspaoReservado"/>
                          <w:rFonts w:ascii="Arial Narrow" w:hAnsi="Arial Narrow"/>
                          <w:color w:val="auto"/>
                          <w:sz w:val="22"/>
                          <w:szCs w:val="22"/>
                          <w:lang w:val="pt-BR" w:bidi="pt-BR"/>
                        </w:rPr>
                        <w:t>Celular</w:t>
                      </w:r>
                    </w:p>
                  </w:tc>
                </w:sdtContent>
              </w:sdt>
              <w:tc>
                <w:tcPr>
                  <w:tcW w:w="564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5433DCF" w14:textId="77777777" w:rsidR="005D2100" w:rsidRPr="00070659" w:rsidRDefault="005D2100" w:rsidP="005D2100">
                  <w:pPr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  <w:sdt>
                <w:sdtPr>
                  <w:rPr>
                    <w:rFonts w:ascii="Arial Narrow" w:hAnsi="Arial Narrow"/>
                    <w:sz w:val="22"/>
                    <w:szCs w:val="22"/>
                    <w:lang w:val="pt-BR"/>
                  </w:rPr>
                  <w:id w:val="-448942189"/>
                  <w:placeholder>
                    <w:docPart w:val="236B5445BB3646898796A9425F175F1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55" w:type="pct"/>
                      <w:tcBorders>
                        <w:top w:val="single" w:sz="4" w:space="0" w:color="auto"/>
                      </w:tcBorders>
                      <w:vAlign w:val="bottom"/>
                    </w:tcPr>
                    <w:p w14:paraId="6FA701F7" w14:textId="77777777" w:rsidR="005D2100" w:rsidRPr="00070659" w:rsidRDefault="005D2100" w:rsidP="005D2100">
                      <w:pPr>
                        <w:rPr>
                          <w:rFonts w:ascii="Arial Narrow" w:hAnsi="Arial Narrow"/>
                          <w:sz w:val="22"/>
                          <w:szCs w:val="22"/>
                          <w:lang w:val="pt-BR"/>
                        </w:rPr>
                      </w:pPr>
                      <w:r w:rsidRPr="00070659">
                        <w:rPr>
                          <w:rFonts w:ascii="Arial Narrow" w:hAnsi="Arial Narrow"/>
                          <w:sz w:val="22"/>
                          <w:szCs w:val="22"/>
                          <w:lang w:val="pt-BR" w:bidi="pt-BR"/>
                        </w:rPr>
                        <w:t>Telefone Comercial</w:t>
                      </w:r>
                    </w:p>
                  </w:tc>
                </w:sdtContent>
              </w:sdt>
              <w:tc>
                <w:tcPr>
                  <w:tcW w:w="55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750363C7" w14:textId="77777777" w:rsidR="005D2100" w:rsidRPr="00F65876" w:rsidRDefault="005D2100" w:rsidP="005D2100">
                  <w:pPr>
                    <w:spacing w:before="120"/>
                    <w:rPr>
                      <w:rFonts w:ascii="Arial Narrow" w:hAnsi="Arial Narrow"/>
                      <w:lang w:val="pt-BR"/>
                    </w:rPr>
                  </w:pPr>
                </w:p>
              </w:tc>
            </w:tr>
            <w:tr w:rsidR="005D2100" w:rsidRPr="00F65876" w14:paraId="6EE94CEE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0FD3B352" w14:textId="77777777" w:rsidR="005D2100" w:rsidRPr="00F65876" w:rsidRDefault="005D2100" w:rsidP="005D2100">
                  <w:pPr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</w:tc>
              <w:tc>
                <w:tcPr>
                  <w:tcW w:w="1975" w:type="pct"/>
                  <w:gridSpan w:val="3"/>
                  <w:vAlign w:val="bottom"/>
                </w:tcPr>
                <w:p w14:paraId="479309BC" w14:textId="77777777" w:rsidR="005D2100" w:rsidRPr="00F65876" w:rsidRDefault="005D2100" w:rsidP="005D2100">
                  <w:pPr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</w:tc>
            </w:tr>
          </w:tbl>
          <w:p w14:paraId="07394C49" w14:textId="77777777" w:rsidR="005D2100" w:rsidRPr="00F65876" w:rsidRDefault="005D2100" w:rsidP="005D2100">
            <w:pPr>
              <w:rPr>
                <w:rFonts w:ascii="Arial Narrow" w:hAnsi="Arial Narrow"/>
                <w:sz w:val="12"/>
                <w:szCs w:val="16"/>
              </w:rPr>
            </w:pPr>
          </w:p>
          <w:p w14:paraId="30E36F2B" w14:textId="77777777" w:rsidR="00650259" w:rsidRPr="00F65876" w:rsidRDefault="00650259" w:rsidP="00977F99">
            <w:pPr>
              <w:rPr>
                <w:rFonts w:ascii="Arial Narrow" w:hAnsi="Arial Narrow"/>
                <w:b/>
                <w:sz w:val="8"/>
                <w:lang w:val="pt-BR"/>
              </w:rPr>
            </w:pPr>
          </w:p>
        </w:tc>
      </w:tr>
      <w:tr w:rsidR="0090596C" w:rsidRPr="00F65876" w14:paraId="512EDDB4" w14:textId="77777777" w:rsidTr="005D2100">
        <w:tc>
          <w:tcPr>
            <w:tcW w:w="5000" w:type="pct"/>
            <w:gridSpan w:val="4"/>
            <w:shd w:val="clear" w:color="auto" w:fill="002060"/>
          </w:tcPr>
          <w:p w14:paraId="691E79AD" w14:textId="339C0EA9" w:rsidR="00650259" w:rsidRPr="00F65876" w:rsidRDefault="00F61277" w:rsidP="0090596C">
            <w:pPr>
              <w:pStyle w:val="Ttulo1"/>
              <w:outlineLvl w:val="0"/>
              <w:rPr>
                <w:rFonts w:ascii="Arial Narrow" w:hAnsi="Arial Narrow"/>
                <w:lang w:val="pt-BR"/>
              </w:rPr>
            </w:pPr>
            <w:r w:rsidRPr="00F65876">
              <w:rPr>
                <w:rFonts w:ascii="Arial Narrow" w:hAnsi="Arial Narrow"/>
                <w:lang w:val="pt-BR"/>
              </w:rPr>
              <w:t>Informações do evento</w:t>
            </w:r>
          </w:p>
        </w:tc>
      </w:tr>
      <w:tr w:rsidR="00650259" w:rsidRPr="00F65876" w14:paraId="3A1EA218" w14:textId="77777777" w:rsidTr="005D2100">
        <w:sdt>
          <w:sdtPr>
            <w:rPr>
              <w:rFonts w:ascii="Arial Narrow" w:hAnsi="Arial Narrow"/>
              <w:sz w:val="22"/>
              <w:szCs w:val="22"/>
              <w:lang w:val="pt-BR"/>
            </w:rPr>
            <w:id w:val="1384843028"/>
            <w:placeholder>
              <w:docPart w:val="9426AC3403F748AF92371A2FFE042A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37" w:type="pct"/>
                <w:vAlign w:val="bottom"/>
              </w:tcPr>
              <w:p w14:paraId="0DFC25E6" w14:textId="77777777" w:rsidR="00650259" w:rsidRPr="00070659" w:rsidRDefault="0090596C" w:rsidP="00D5050A">
                <w:pPr>
                  <w:pStyle w:val="Recuonormal"/>
                  <w:ind w:left="175"/>
                  <w:rPr>
                    <w:rFonts w:ascii="Arial Narrow" w:hAnsi="Arial Narrow"/>
                    <w:sz w:val="22"/>
                    <w:szCs w:val="22"/>
                    <w:lang w:val="pt-BR"/>
                  </w:rPr>
                </w:pPr>
                <w:r w:rsidRPr="00070659">
                  <w:rPr>
                    <w:rFonts w:ascii="Arial Narrow" w:hAnsi="Arial Narrow"/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1D46A46D" w14:textId="77777777" w:rsidR="00650259" w:rsidRPr="00070659" w:rsidRDefault="00650259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FB7D59" w:rsidRPr="00F65876" w14:paraId="107541BC" w14:textId="77777777" w:rsidTr="005D2100">
        <w:tc>
          <w:tcPr>
            <w:tcW w:w="1737" w:type="pct"/>
            <w:vAlign w:val="bottom"/>
          </w:tcPr>
          <w:p w14:paraId="4142A299" w14:textId="3AE582BC" w:rsidR="00FB7D59" w:rsidRPr="00070659" w:rsidRDefault="00FB7D59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Data de realização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34648CAB" w14:textId="77777777" w:rsidR="00FB7D59" w:rsidRPr="00070659" w:rsidRDefault="00FB7D59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01456A" w:rsidRPr="00F65876" w14:paraId="5291A1D4" w14:textId="77777777" w:rsidTr="005D2100">
        <w:tc>
          <w:tcPr>
            <w:tcW w:w="1737" w:type="pct"/>
            <w:vAlign w:val="bottom"/>
          </w:tcPr>
          <w:p w14:paraId="3FDA00F1" w14:textId="7AE66733" w:rsidR="0001456A" w:rsidRPr="00070659" w:rsidRDefault="0001456A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Tema central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2962E901" w14:textId="77777777" w:rsidR="0001456A" w:rsidRPr="00070659" w:rsidRDefault="0001456A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472CF7" w:rsidRPr="00F65876" w14:paraId="145C84BE" w14:textId="77777777" w:rsidTr="005D2100">
        <w:tc>
          <w:tcPr>
            <w:tcW w:w="1737" w:type="pct"/>
            <w:vAlign w:val="bottom"/>
          </w:tcPr>
          <w:p w14:paraId="058A3030" w14:textId="262F9AB8" w:rsidR="00472CF7" w:rsidRPr="00070659" w:rsidRDefault="00FB7D59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Empresa organizadora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2167560A" w14:textId="77777777" w:rsidR="00472CF7" w:rsidRPr="00070659" w:rsidRDefault="00472CF7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070659" w14:paraId="1B1F228F" w14:textId="77777777" w:rsidTr="005D2100">
        <w:trPr>
          <w:gridAfter w:val="1"/>
          <w:wAfter w:w="53" w:type="pct"/>
        </w:trPr>
        <w:tc>
          <w:tcPr>
            <w:tcW w:w="1790" w:type="pct"/>
            <w:gridSpan w:val="2"/>
            <w:vAlign w:val="bottom"/>
          </w:tcPr>
          <w:p w14:paraId="443D4AE9" w14:textId="02199046" w:rsidR="00650259" w:rsidRPr="00070659" w:rsidRDefault="00FB7D59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Empresa de sistema de inscrições</w:t>
            </w:r>
          </w:p>
        </w:tc>
        <w:tc>
          <w:tcPr>
            <w:tcW w:w="31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6F9E76" w14:textId="77777777" w:rsidR="00650259" w:rsidRPr="00070659" w:rsidRDefault="00650259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2E21C5" w:rsidRPr="00F65876" w14:paraId="5EE230A6" w14:textId="77777777" w:rsidTr="005D2100">
        <w:tc>
          <w:tcPr>
            <w:tcW w:w="1737" w:type="pct"/>
            <w:vAlign w:val="bottom"/>
          </w:tcPr>
          <w:p w14:paraId="0D0837D2" w14:textId="3AAE59BB" w:rsidR="002E21C5" w:rsidRPr="00070659" w:rsidRDefault="00E012A3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Expectativa de</w:t>
            </w:r>
            <w:r w:rsidR="00D925DB" w:rsidRPr="00070659">
              <w:rPr>
                <w:rFonts w:ascii="Arial Narrow" w:hAnsi="Arial Narrow"/>
                <w:sz w:val="22"/>
                <w:szCs w:val="22"/>
                <w:lang w:val="pt-BR"/>
              </w:rPr>
              <w:t xml:space="preserve"> participantes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522F03" w14:textId="77777777" w:rsidR="002E21C5" w:rsidRPr="00070659" w:rsidRDefault="002E21C5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2E21C5" w:rsidRPr="00F65876" w14:paraId="2116A261" w14:textId="77777777" w:rsidTr="005D2100">
        <w:tc>
          <w:tcPr>
            <w:tcW w:w="1737" w:type="pct"/>
            <w:vAlign w:val="bottom"/>
          </w:tcPr>
          <w:p w14:paraId="239B5B4E" w14:textId="40B03AE2" w:rsidR="002E21C5" w:rsidRPr="00070659" w:rsidRDefault="00187CB0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Porcentagem de desconto aos as</w:t>
            </w:r>
            <w:r w:rsidR="002C55D8" w:rsidRPr="00070659">
              <w:rPr>
                <w:rFonts w:ascii="Arial Narrow" w:hAnsi="Arial Narrow"/>
                <w:sz w:val="22"/>
                <w:szCs w:val="22"/>
                <w:lang w:val="pt-BR"/>
              </w:rPr>
              <w:t>sociados ABN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0A882B" w14:textId="77777777" w:rsidR="002E21C5" w:rsidRPr="00070659" w:rsidRDefault="002E21C5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D76B2A" w:rsidRPr="00F65876" w14:paraId="654974BC" w14:textId="77777777" w:rsidTr="005D2100">
        <w:tc>
          <w:tcPr>
            <w:tcW w:w="1737" w:type="pct"/>
            <w:vAlign w:val="bottom"/>
          </w:tcPr>
          <w:p w14:paraId="7965B2D7" w14:textId="4A3732EC" w:rsidR="00D76B2A" w:rsidRPr="00070659" w:rsidRDefault="00D76B2A" w:rsidP="0099395B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Aplicação do Logo da ABN</w:t>
            </w:r>
            <w:r w:rsidR="0099395B">
              <w:rPr>
                <w:rFonts w:ascii="Arial Narrow" w:hAnsi="Arial Narrow"/>
                <w:sz w:val="22"/>
                <w:szCs w:val="22"/>
                <w:lang w:val="pt-BR"/>
              </w:rPr>
              <w:t xml:space="preserve"> </w:t>
            </w: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nas artes do Congresso</w:t>
            </w:r>
            <w:r w:rsidR="00070659" w:rsidRPr="00070659">
              <w:rPr>
                <w:rFonts w:ascii="Arial Narrow" w:hAnsi="Arial Narrow"/>
                <w:sz w:val="22"/>
                <w:szCs w:val="22"/>
                <w:lang w:val="pt-BR"/>
              </w:rPr>
              <w:t>?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8AEA40" w14:textId="77777777" w:rsidR="00D76B2A" w:rsidRPr="00070659" w:rsidRDefault="00D76B2A" w:rsidP="007F7B5D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2C55D8" w:rsidRPr="00F65876" w14:paraId="3ADF01AB" w14:textId="77777777" w:rsidTr="002C55D8">
        <w:trPr>
          <w:trHeight w:val="64"/>
        </w:trPr>
        <w:tc>
          <w:tcPr>
            <w:tcW w:w="1737" w:type="pct"/>
            <w:vAlign w:val="bottom"/>
          </w:tcPr>
          <w:p w14:paraId="0E655275" w14:textId="6C78FAD1" w:rsidR="002C55D8" w:rsidRPr="00070659" w:rsidRDefault="002C55D8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Nome e e-mail da Comissão Organizadora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1904EE" w14:textId="77777777" w:rsidR="002C55D8" w:rsidRPr="00070659" w:rsidRDefault="002C55D8" w:rsidP="002C55D8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D76B2A" w:rsidRPr="00F65876" w14:paraId="06565F3A" w14:textId="77777777" w:rsidTr="002C55D8">
        <w:trPr>
          <w:trHeight w:val="64"/>
        </w:trPr>
        <w:tc>
          <w:tcPr>
            <w:tcW w:w="1737" w:type="pct"/>
            <w:vAlign w:val="bottom"/>
          </w:tcPr>
          <w:p w14:paraId="471717D0" w14:textId="7A90C7B8" w:rsidR="00D76B2A" w:rsidRPr="00070659" w:rsidRDefault="00D76B2A" w:rsidP="00D5050A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F94EF1" w14:textId="77777777" w:rsidR="00D76B2A" w:rsidRPr="00070659" w:rsidRDefault="00D76B2A" w:rsidP="002C55D8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</w:tbl>
    <w:p w14:paraId="5AD5FC81" w14:textId="7AD33DB0" w:rsidR="00CE6104" w:rsidRDefault="00CE6104" w:rsidP="00E677FE">
      <w:pPr>
        <w:spacing w:after="0"/>
        <w:rPr>
          <w:rFonts w:ascii="Arial Narrow" w:hAnsi="Arial Narrow"/>
          <w:sz w:val="12"/>
          <w:szCs w:val="16"/>
        </w:rPr>
      </w:pPr>
    </w:p>
    <w:p w14:paraId="14F27E6E" w14:textId="42A955BC" w:rsidR="00830C98" w:rsidRDefault="00830C98" w:rsidP="00E677FE">
      <w:pPr>
        <w:spacing w:after="0"/>
        <w:rPr>
          <w:rFonts w:ascii="Arial Narrow" w:hAnsi="Arial Narrow"/>
          <w:sz w:val="12"/>
          <w:szCs w:val="16"/>
        </w:rPr>
      </w:pPr>
    </w:p>
    <w:p w14:paraId="754AEA81" w14:textId="56135591" w:rsidR="0099395B" w:rsidRDefault="0099395B" w:rsidP="00E677FE">
      <w:pPr>
        <w:spacing w:after="0"/>
        <w:rPr>
          <w:rFonts w:ascii="Arial Narrow" w:hAnsi="Arial Narrow"/>
          <w:sz w:val="12"/>
          <w:szCs w:val="16"/>
        </w:rPr>
      </w:pPr>
    </w:p>
    <w:p w14:paraId="3EC67B82" w14:textId="77777777" w:rsidR="0099395B" w:rsidRDefault="0099395B" w:rsidP="00E677FE">
      <w:pPr>
        <w:spacing w:after="0"/>
        <w:rPr>
          <w:rFonts w:ascii="Arial Narrow" w:hAnsi="Arial Narrow"/>
          <w:sz w:val="12"/>
          <w:szCs w:val="16"/>
        </w:rPr>
      </w:pPr>
    </w:p>
    <w:p w14:paraId="4408A7C6" w14:textId="0ECDF9DC" w:rsidR="00830C98" w:rsidRDefault="00830C98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  <w:bookmarkStart w:id="1" w:name="_GoBack"/>
      <w:r w:rsidRPr="00830C98">
        <w:rPr>
          <w:rFonts w:ascii="Arial Narrow" w:hAnsi="Arial Narrow"/>
          <w:sz w:val="24"/>
          <w:szCs w:val="24"/>
        </w:rPr>
        <w:t>Eu</w:t>
      </w:r>
      <w:r>
        <w:rPr>
          <w:rFonts w:ascii="Arial Narrow" w:hAnsi="Arial Narrow"/>
          <w:sz w:val="24"/>
          <w:szCs w:val="24"/>
        </w:rPr>
        <w:t xml:space="preserve"> estou de acordo com as regras</w:t>
      </w:r>
      <w:r w:rsidR="002B3B5B">
        <w:rPr>
          <w:rFonts w:ascii="Arial Narrow" w:hAnsi="Arial Narrow"/>
          <w:sz w:val="24"/>
          <w:szCs w:val="24"/>
        </w:rPr>
        <w:t xml:space="preserve"> de apoio e contrapartidas da Academia Brasileira de Neurologia</w:t>
      </w:r>
    </w:p>
    <w:bookmarkEnd w:id="1"/>
    <w:p w14:paraId="34E8B179" w14:textId="79D323AE" w:rsidR="003F242C" w:rsidRPr="00830C98" w:rsidRDefault="00284C91" w:rsidP="00EE46B1">
      <w:pPr>
        <w:spacing w:after="0"/>
        <w:ind w:left="2880" w:firstLine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8F7FA" wp14:editId="55EF57F0">
                <wp:simplePos x="0" y="0"/>
                <wp:positionH relativeFrom="column">
                  <wp:posOffset>2316983</wp:posOffset>
                </wp:positionH>
                <wp:positionV relativeFrom="paragraph">
                  <wp:posOffset>32385</wp:posOffset>
                </wp:positionV>
                <wp:extent cx="155275" cy="120374"/>
                <wp:effectExtent l="0" t="0" r="16510" b="1333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03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E7EC4" id="Retângulo 22" o:spid="_x0000_s1026" style="position:absolute;margin-left:182.45pt;margin-top:2.55pt;width:12.25pt;height: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63F2C" wp14:editId="375A9042">
                <wp:simplePos x="0" y="0"/>
                <wp:positionH relativeFrom="column">
                  <wp:posOffset>2932262</wp:posOffset>
                </wp:positionH>
                <wp:positionV relativeFrom="paragraph">
                  <wp:posOffset>34290</wp:posOffset>
                </wp:positionV>
                <wp:extent cx="155275" cy="120374"/>
                <wp:effectExtent l="0" t="0" r="16510" b="133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03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EDD09" id="Retângulo 6" o:spid="_x0000_s1026" style="position:absolute;margin-left:230.9pt;margin-top:2.7pt;width:12.25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" filled="f" strokecolor="black [3213]" strokeweight="1pt"/>
            </w:pict>
          </mc:Fallback>
        </mc:AlternateContent>
      </w:r>
      <w:r w:rsidR="002E7879">
        <w:rPr>
          <w:rFonts w:ascii="Arial Narrow" w:hAnsi="Arial Narrow"/>
          <w:sz w:val="24"/>
          <w:szCs w:val="24"/>
        </w:rPr>
        <w:t xml:space="preserve">       </w:t>
      </w:r>
      <w:r w:rsidR="003F242C">
        <w:rPr>
          <w:rFonts w:ascii="Arial Narrow" w:hAnsi="Arial Narrow"/>
          <w:sz w:val="24"/>
          <w:szCs w:val="24"/>
        </w:rPr>
        <w:t>Sim</w:t>
      </w:r>
      <w:r>
        <w:rPr>
          <w:rFonts w:ascii="Arial Narrow" w:hAnsi="Arial Narrow"/>
          <w:sz w:val="24"/>
          <w:szCs w:val="24"/>
        </w:rPr>
        <w:t xml:space="preserve">           </w:t>
      </w:r>
      <w:r w:rsidR="00EE46B1">
        <w:rPr>
          <w:rFonts w:ascii="Arial Narrow" w:hAnsi="Arial Narrow"/>
          <w:sz w:val="24"/>
          <w:szCs w:val="24"/>
        </w:rPr>
        <w:t>Não</w:t>
      </w:r>
    </w:p>
    <w:sectPr w:rsidR="003F242C" w:rsidRPr="00830C98" w:rsidSect="0099395B">
      <w:headerReference w:type="default" r:id="rId10"/>
      <w:footerReference w:type="default" r:id="rId11"/>
      <w:pgSz w:w="11906" w:h="16838" w:code="9"/>
      <w:pgMar w:top="2269" w:right="1440" w:bottom="1008" w:left="1440" w:header="99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0AE23" w14:textId="77777777" w:rsidR="00602831" w:rsidRDefault="00602831" w:rsidP="00650259">
      <w:pPr>
        <w:spacing w:after="0" w:line="240" w:lineRule="auto"/>
      </w:pPr>
      <w:r>
        <w:separator/>
      </w:r>
    </w:p>
  </w:endnote>
  <w:endnote w:type="continuationSeparator" w:id="0">
    <w:p w14:paraId="5A1CB282" w14:textId="77777777" w:rsidR="00602831" w:rsidRDefault="0060283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2EA0849-7932-490D-B756-EAAC2AD71D38}"/>
    <w:embedBold r:id="rId2" w:fontKey="{263901F1-FC53-4A16-9668-B84EFF5898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29706E9-418A-462D-830B-D94A7ED9D641}"/>
    <w:embedBold r:id="rId4" w:fontKey="{D3526E36-DD25-49F9-85FC-D429D542E811}"/>
    <w:embedItalic r:id="rId5" w:fontKey="{579CC255-3F5D-4DBC-8967-D427E9E06C5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1BDC267-6611-4819-86DB-5DAB4F96CC7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5C7F0FA-16F3-4CAA-A35A-1FE8B06EA23D}"/>
    <w:embedBold r:id="rId8" w:fontKey="{7D0C0CA5-9739-447A-9937-6C588625D7DC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9" w:fontKey="{1E02E1E7-FC8D-4922-9C2B-507E2D5658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7F7B5D" w:rsidRPr="007F7B5D" w14:paraId="10C5DDC3" w14:textId="77777777" w:rsidTr="003328D5">
      <w:tc>
        <w:tcPr>
          <w:tcW w:w="4678" w:type="dxa"/>
          <w:vAlign w:val="center"/>
        </w:tcPr>
        <w:p w14:paraId="38BDCDB7" w14:textId="5FAFB6A5" w:rsidR="007F7B5D" w:rsidRPr="007F7B5D" w:rsidRDefault="005E08E7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234700">
            <w:rPr>
              <w:noProof/>
              <w:sz w:val="18"/>
              <w:szCs w:val="24"/>
              <w:lang w:val="pt-BR" w:bidi="pt-BR"/>
            </w:rPr>
            <w:drawing>
              <wp:anchor distT="0" distB="0" distL="114300" distR="114300" simplePos="0" relativeHeight="251661312" behindDoc="0" locked="0" layoutInCell="1" allowOverlap="1" wp14:anchorId="4CE6C540" wp14:editId="4B4D54C3">
                <wp:simplePos x="0" y="0"/>
                <wp:positionH relativeFrom="column">
                  <wp:posOffset>-38100</wp:posOffset>
                </wp:positionH>
                <wp:positionV relativeFrom="paragraph">
                  <wp:posOffset>91440</wp:posOffset>
                </wp:positionV>
                <wp:extent cx="8218170" cy="958850"/>
                <wp:effectExtent l="0" t="0" r="0" b="0"/>
                <wp:wrapNone/>
                <wp:docPr id="53" name="Imagem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817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94" w:type="dxa"/>
          <w:vAlign w:val="center"/>
        </w:tcPr>
        <w:p w14:paraId="6489AD2F" w14:textId="06EC8A2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1D934B8" w14:textId="0B0B44E9" w:rsidR="0090596C" w:rsidRDefault="00DC35CE" w:rsidP="007F7B5D">
    <w:pPr>
      <w:pStyle w:val="SemEspaamento"/>
    </w:pPr>
    <w:r w:rsidRPr="00234700">
      <w:rPr>
        <w:noProof/>
        <w:szCs w:val="24"/>
        <w:lang w:val="pt-BR" w:bidi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AD065D" wp14:editId="3616AEC8">
              <wp:simplePos x="0" y="0"/>
              <wp:positionH relativeFrom="page">
                <wp:posOffset>6046937</wp:posOffset>
              </wp:positionH>
              <wp:positionV relativeFrom="paragraph">
                <wp:posOffset>125095</wp:posOffset>
              </wp:positionV>
              <wp:extent cx="1948815" cy="312420"/>
              <wp:effectExtent l="0" t="0" r="0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815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00F02" w14:textId="77777777" w:rsidR="00234700" w:rsidRPr="00DC35CE" w:rsidRDefault="00234700" w:rsidP="00234700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</w:pPr>
                          <w:r w:rsidRPr="00DC35CE"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eventos@abneuro.org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D06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76.15pt;margin-top:9.85pt;width:153.45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" filled="f" stroked="f">
              <v:textbox>
                <w:txbxContent>
                  <w:p w14:paraId="60200F02" w14:textId="77777777" w:rsidR="00234700" w:rsidRPr="00DC35CE" w:rsidRDefault="00234700" w:rsidP="00234700">
                    <w:pP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</w:pPr>
                    <w:r w:rsidRPr="00DC35CE"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eventos@abneuro.org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E08E7">
      <w:rPr>
        <w:noProof/>
      </w:rPr>
      <w:drawing>
        <wp:anchor distT="0" distB="0" distL="114300" distR="114300" simplePos="0" relativeHeight="251664384" behindDoc="1" locked="0" layoutInCell="1" allowOverlap="1" wp14:anchorId="7455DD90" wp14:editId="08C062AA">
          <wp:simplePos x="0" y="0"/>
          <wp:positionH relativeFrom="page">
            <wp:posOffset>8627</wp:posOffset>
          </wp:positionH>
          <wp:positionV relativeFrom="paragraph">
            <wp:posOffset>-43768</wp:posOffset>
          </wp:positionV>
          <wp:extent cx="952500" cy="609600"/>
          <wp:effectExtent l="0" t="0" r="0" b="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08" b="19257"/>
                  <a:stretch/>
                </pic:blipFill>
                <pic:spPr bwMode="auto">
                  <a:xfrm>
                    <a:off x="0" y="0"/>
                    <a:ext cx="9525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708D1" w14:textId="77777777" w:rsidR="00602831" w:rsidRDefault="00602831" w:rsidP="00650259">
      <w:pPr>
        <w:spacing w:after="0" w:line="240" w:lineRule="auto"/>
      </w:pPr>
      <w:r>
        <w:separator/>
      </w:r>
    </w:p>
  </w:footnote>
  <w:footnote w:type="continuationSeparator" w:id="0">
    <w:p w14:paraId="4B12CB16" w14:textId="77777777" w:rsidR="00602831" w:rsidRDefault="0060283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6C670" w14:textId="4F0E62EE" w:rsidR="00650259" w:rsidRPr="00480A6A" w:rsidRDefault="00E0562A" w:rsidP="0099395B">
    <w:pPr>
      <w:pStyle w:val="SemEspaamento"/>
      <w:spacing w:after="0"/>
      <w:rPr>
        <w:rFonts w:ascii="Arial Narrow" w:hAnsi="Arial Narrow"/>
        <w:b/>
        <w:bCs/>
        <w:color w:val="002060"/>
        <w:sz w:val="44"/>
        <w:szCs w:val="56"/>
      </w:rPr>
    </w:pPr>
    <w:r w:rsidRPr="00480A6A">
      <w:rPr>
        <w:rFonts w:ascii="Arial Narrow" w:hAnsi="Arial Narrow"/>
        <w:b/>
        <w:bCs/>
        <w:color w:val="002060"/>
        <w:sz w:val="180"/>
        <w:szCs w:val="56"/>
      </w:rPr>
      <w:drawing>
        <wp:anchor distT="0" distB="0" distL="114300" distR="114300" simplePos="0" relativeHeight="251658240" behindDoc="0" locked="0" layoutInCell="1" allowOverlap="1" wp14:anchorId="0DCAC45A" wp14:editId="46F93763">
          <wp:simplePos x="0" y="0"/>
          <wp:positionH relativeFrom="column">
            <wp:posOffset>292735</wp:posOffset>
          </wp:positionH>
          <wp:positionV relativeFrom="paragraph">
            <wp:posOffset>-388620</wp:posOffset>
          </wp:positionV>
          <wp:extent cx="1017905" cy="1045845"/>
          <wp:effectExtent l="0" t="0" r="0" b="1905"/>
          <wp:wrapSquare wrapText="bothSides"/>
          <wp:docPr id="52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95B">
      <w:rPr>
        <w:rFonts w:ascii="Arial Narrow" w:hAnsi="Arial Narrow"/>
        <w:b/>
        <w:bCs/>
        <w:color w:val="002060"/>
        <w:sz w:val="44"/>
        <w:szCs w:val="56"/>
      </w:rPr>
      <w:t xml:space="preserve">  </w:t>
    </w:r>
    <w:r w:rsidR="00480A6A" w:rsidRPr="00480A6A">
      <w:rPr>
        <w:rFonts w:ascii="Arial Narrow" w:hAnsi="Arial Narrow"/>
        <w:b/>
        <w:bCs/>
        <w:color w:val="002060"/>
        <w:sz w:val="44"/>
        <w:szCs w:val="56"/>
      </w:rPr>
      <w:t>Formulário de Apoio a Eventos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59"/>
    <w:rsid w:val="0001456A"/>
    <w:rsid w:val="000456E1"/>
    <w:rsid w:val="00052382"/>
    <w:rsid w:val="0006568A"/>
    <w:rsid w:val="00070659"/>
    <w:rsid w:val="00076F0F"/>
    <w:rsid w:val="00084253"/>
    <w:rsid w:val="000D1F49"/>
    <w:rsid w:val="00132430"/>
    <w:rsid w:val="00143164"/>
    <w:rsid w:val="001727CA"/>
    <w:rsid w:val="00176A19"/>
    <w:rsid w:val="00187CB0"/>
    <w:rsid w:val="00234700"/>
    <w:rsid w:val="00284C91"/>
    <w:rsid w:val="002928D0"/>
    <w:rsid w:val="002B3B5B"/>
    <w:rsid w:val="002C55D8"/>
    <w:rsid w:val="002C56E6"/>
    <w:rsid w:val="002E21C5"/>
    <w:rsid w:val="002E7879"/>
    <w:rsid w:val="002F5396"/>
    <w:rsid w:val="003328D5"/>
    <w:rsid w:val="00361E11"/>
    <w:rsid w:val="003859FB"/>
    <w:rsid w:val="0039509D"/>
    <w:rsid w:val="003B4744"/>
    <w:rsid w:val="003F0847"/>
    <w:rsid w:val="003F242C"/>
    <w:rsid w:val="0040090B"/>
    <w:rsid w:val="0046302A"/>
    <w:rsid w:val="004702C7"/>
    <w:rsid w:val="00472CF7"/>
    <w:rsid w:val="00480A6A"/>
    <w:rsid w:val="004814D9"/>
    <w:rsid w:val="00487D2D"/>
    <w:rsid w:val="004D5D62"/>
    <w:rsid w:val="005112D0"/>
    <w:rsid w:val="00522F8D"/>
    <w:rsid w:val="00577E06"/>
    <w:rsid w:val="00590C78"/>
    <w:rsid w:val="005A3BF7"/>
    <w:rsid w:val="005D2100"/>
    <w:rsid w:val="005E08E7"/>
    <w:rsid w:val="005E2545"/>
    <w:rsid w:val="005F2035"/>
    <w:rsid w:val="005F7990"/>
    <w:rsid w:val="00602831"/>
    <w:rsid w:val="0063739C"/>
    <w:rsid w:val="00650259"/>
    <w:rsid w:val="00770F25"/>
    <w:rsid w:val="007A35A8"/>
    <w:rsid w:val="007B0A85"/>
    <w:rsid w:val="007C6A52"/>
    <w:rsid w:val="007F7B5D"/>
    <w:rsid w:val="0082043E"/>
    <w:rsid w:val="00830C98"/>
    <w:rsid w:val="00836129"/>
    <w:rsid w:val="008900B6"/>
    <w:rsid w:val="008B44E1"/>
    <w:rsid w:val="008E203A"/>
    <w:rsid w:val="0090596C"/>
    <w:rsid w:val="0091229C"/>
    <w:rsid w:val="00940E73"/>
    <w:rsid w:val="0098597D"/>
    <w:rsid w:val="009907C1"/>
    <w:rsid w:val="0099395B"/>
    <w:rsid w:val="009F619A"/>
    <w:rsid w:val="009F6DDE"/>
    <w:rsid w:val="00A370A8"/>
    <w:rsid w:val="00AA1E59"/>
    <w:rsid w:val="00B5782B"/>
    <w:rsid w:val="00B921C8"/>
    <w:rsid w:val="00BD4753"/>
    <w:rsid w:val="00BD5CB1"/>
    <w:rsid w:val="00BE62EE"/>
    <w:rsid w:val="00C003BA"/>
    <w:rsid w:val="00C46878"/>
    <w:rsid w:val="00C66134"/>
    <w:rsid w:val="00C91F29"/>
    <w:rsid w:val="00CB1721"/>
    <w:rsid w:val="00CB4A51"/>
    <w:rsid w:val="00CD4532"/>
    <w:rsid w:val="00CD47B0"/>
    <w:rsid w:val="00CD70CE"/>
    <w:rsid w:val="00CE5600"/>
    <w:rsid w:val="00CE6104"/>
    <w:rsid w:val="00CE7918"/>
    <w:rsid w:val="00D16163"/>
    <w:rsid w:val="00D5050A"/>
    <w:rsid w:val="00D76B2A"/>
    <w:rsid w:val="00D925DB"/>
    <w:rsid w:val="00DA0EEC"/>
    <w:rsid w:val="00DB3FAD"/>
    <w:rsid w:val="00DC2731"/>
    <w:rsid w:val="00DC35CE"/>
    <w:rsid w:val="00E012A3"/>
    <w:rsid w:val="00E0562A"/>
    <w:rsid w:val="00E139C4"/>
    <w:rsid w:val="00E61C09"/>
    <w:rsid w:val="00E67505"/>
    <w:rsid w:val="00E677FE"/>
    <w:rsid w:val="00EB3B58"/>
    <w:rsid w:val="00EC7359"/>
    <w:rsid w:val="00EE3054"/>
    <w:rsid w:val="00EE46B1"/>
    <w:rsid w:val="00F00606"/>
    <w:rsid w:val="00F01256"/>
    <w:rsid w:val="00F52451"/>
    <w:rsid w:val="00F61277"/>
    <w:rsid w:val="00F65876"/>
    <w:rsid w:val="00FB7D59"/>
    <w:rsid w:val="00FC7475"/>
    <w:rsid w:val="00FE78A0"/>
    <w:rsid w:val="00FF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655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%20Santana\OneDrive\PROJETOS\CONSULTORIA\ABN\GERAL\Formul&#225;rio%20para%20solicita&#231;&#227;o%20de%20apoio%20a%20eventos%20AB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5A63E6C7FEE49E194253167983ADA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3509D5-5E84-4BBB-89E2-98BE85A65E44}"/>
      </w:docPartPr>
      <w:docPartBody>
        <w:p w:rsidR="002D3286" w:rsidRDefault="004B379E">
          <w:pPr>
            <w:pStyle w:val="F5A63E6C7FEE49E194253167983ADA8F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9426AC3403F748AF92371A2FFE042A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7B3D2D-5088-4F0D-A13F-1ECA92F609A4}"/>
      </w:docPartPr>
      <w:docPartBody>
        <w:p w:rsidR="002D3286" w:rsidRDefault="004B379E">
          <w:pPr>
            <w:pStyle w:val="9426AC3403F748AF92371A2FFE042AB4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BE0C317BDFAB4D12A0540FA7FCE030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DF30E2-A8EE-4CA6-BB07-3C21BB0C1E64}"/>
      </w:docPartPr>
      <w:docPartBody>
        <w:p w:rsidR="002D3286" w:rsidRDefault="004B379E" w:rsidP="004B379E">
          <w:pPr>
            <w:pStyle w:val="BE0C317BDFAB4D12A0540FA7FCE03080"/>
          </w:pPr>
          <w:r w:rsidRPr="00143164">
            <w:rPr>
              <w:rStyle w:val="TextodoEspaoReservado"/>
              <w:lang w:bidi="pt-BR"/>
            </w:rPr>
            <w:t>Celular</w:t>
          </w:r>
        </w:p>
      </w:docPartBody>
    </w:docPart>
    <w:docPart>
      <w:docPartPr>
        <w:name w:val="236B5445BB3646898796A9425F175F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65FCF8-3DC9-4710-8FEE-DF7898C2C6D6}"/>
      </w:docPartPr>
      <w:docPartBody>
        <w:p w:rsidR="002D3286" w:rsidRDefault="004B379E" w:rsidP="004B379E">
          <w:pPr>
            <w:pStyle w:val="236B5445BB3646898796A9425F175F13"/>
          </w:pPr>
          <w:r w:rsidRPr="00143164">
            <w:rPr>
              <w:lang w:bidi="pt-BR"/>
            </w:rPr>
            <w:t>Telefone Comercial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9E"/>
    <w:rsid w:val="002D3286"/>
    <w:rsid w:val="004B379E"/>
    <w:rsid w:val="007C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C54B3FC04404CF5A6600EF165079B87">
    <w:name w:val="1C54B3FC04404CF5A6600EF165079B87"/>
  </w:style>
  <w:style w:type="paragraph" w:customStyle="1" w:styleId="F5A63E6C7FEE49E194253167983ADA8F">
    <w:name w:val="F5A63E6C7FEE49E194253167983ADA8F"/>
  </w:style>
  <w:style w:type="paragraph" w:customStyle="1" w:styleId="A777AB61341D44ED89D9E763C3767DED">
    <w:name w:val="A777AB61341D44ED89D9E763C3767DED"/>
  </w:style>
  <w:style w:type="paragraph" w:customStyle="1" w:styleId="FA1E1455C33F40C5B7B8F90A4EBE841F">
    <w:name w:val="FA1E1455C33F40C5B7B8F90A4EBE841F"/>
  </w:style>
  <w:style w:type="paragraph" w:customStyle="1" w:styleId="83E4E5A4AE484055979BDA27E390B952">
    <w:name w:val="83E4E5A4AE484055979BDA27E390B952"/>
  </w:style>
  <w:style w:type="paragraph" w:customStyle="1" w:styleId="9776691212514FADAC4C03997B0C09F2">
    <w:name w:val="9776691212514FADAC4C03997B0C09F2"/>
  </w:style>
  <w:style w:type="paragraph" w:customStyle="1" w:styleId="69506E62F978471A94409C7015A7107A">
    <w:name w:val="69506E62F978471A94409C7015A7107A"/>
  </w:style>
  <w:style w:type="paragraph" w:customStyle="1" w:styleId="46CA6DEFFBE1494599BAA4BC9168B146">
    <w:name w:val="46CA6DEFFBE1494599BAA4BC9168B146"/>
  </w:style>
  <w:style w:type="paragraph" w:customStyle="1" w:styleId="B4D51996E28E4DE0AE8C918FADC86ED9">
    <w:name w:val="B4D51996E28E4DE0AE8C918FADC86ED9"/>
  </w:style>
  <w:style w:type="paragraph" w:customStyle="1" w:styleId="9426AC3403F748AF92371A2FFE042AB4">
    <w:name w:val="9426AC3403F748AF92371A2FFE042AB4"/>
  </w:style>
  <w:style w:type="paragraph" w:customStyle="1" w:styleId="ADEFB721F6D14864B7EA126B8DF096B6">
    <w:name w:val="ADEFB721F6D14864B7EA126B8DF096B6"/>
  </w:style>
  <w:style w:type="paragraph" w:customStyle="1" w:styleId="E366B66B66EB49508038EB379E0A0228">
    <w:name w:val="E366B66B66EB49508038EB379E0A0228"/>
  </w:style>
  <w:style w:type="paragraph" w:customStyle="1" w:styleId="F176823FA6454EBFBC565FB0D5D8A4A6">
    <w:name w:val="F176823FA6454EBFBC565FB0D5D8A4A6"/>
  </w:style>
  <w:style w:type="paragraph" w:customStyle="1" w:styleId="9AC2A2BB54E04053801A15FC383E6D9A">
    <w:name w:val="9AC2A2BB54E04053801A15FC383E6D9A"/>
  </w:style>
  <w:style w:type="paragraph" w:customStyle="1" w:styleId="B10496F73F0C40FF9BD2357AAA779F0E">
    <w:name w:val="B10496F73F0C40FF9BD2357AAA779F0E"/>
  </w:style>
  <w:style w:type="paragraph" w:customStyle="1" w:styleId="ACB3AE1A05E84BD692B8F5A003FB2593">
    <w:name w:val="ACB3AE1A05E84BD692B8F5A003FB2593"/>
  </w:style>
  <w:style w:type="character" w:styleId="TextodoEspaoReservado">
    <w:name w:val="Placeholder Text"/>
    <w:basedOn w:val="Fontepargpadro"/>
    <w:uiPriority w:val="99"/>
    <w:semiHidden/>
    <w:rsid w:val="004B379E"/>
    <w:rPr>
      <w:color w:val="808080"/>
    </w:rPr>
  </w:style>
  <w:style w:type="paragraph" w:customStyle="1" w:styleId="4E5ED299535D46FBB26A76E01F7AE9B1">
    <w:name w:val="4E5ED299535D46FBB26A76E01F7AE9B1"/>
  </w:style>
  <w:style w:type="paragraph" w:customStyle="1" w:styleId="BB0C8DC6D7C54412A5E720EADBE1EFFA">
    <w:name w:val="BB0C8DC6D7C54412A5E720EADBE1EFFA"/>
  </w:style>
  <w:style w:type="paragraph" w:customStyle="1" w:styleId="0CFAC1E13BCA4430893DEADCC09DA55F">
    <w:name w:val="0CFAC1E13BCA4430893DEADCC09DA55F"/>
  </w:style>
  <w:style w:type="paragraph" w:customStyle="1" w:styleId="48238C9C9C9943C6BEF70A75E9AD5F43">
    <w:name w:val="48238C9C9C9943C6BEF70A75E9AD5F43"/>
  </w:style>
  <w:style w:type="paragraph" w:customStyle="1" w:styleId="9314CDCE46E74C158AE9A2760282A12A">
    <w:name w:val="9314CDCE46E74C158AE9A2760282A12A"/>
  </w:style>
  <w:style w:type="paragraph" w:customStyle="1" w:styleId="A753DEF0B15B49278BD7DA0DF0656015">
    <w:name w:val="A753DEF0B15B49278BD7DA0DF0656015"/>
  </w:style>
  <w:style w:type="paragraph" w:customStyle="1" w:styleId="2B0312ACB68347639A1710DEB44A84F4">
    <w:name w:val="2B0312ACB68347639A1710DEB44A84F4"/>
  </w:style>
  <w:style w:type="paragraph" w:customStyle="1" w:styleId="EA499A4F69ED42C9AD15B4EBC26B538C">
    <w:name w:val="EA499A4F69ED42C9AD15B4EBC26B538C"/>
    <w:rsid w:val="004B379E"/>
  </w:style>
  <w:style w:type="paragraph" w:customStyle="1" w:styleId="F2822E20CA284A9C9786A216DB6EDDC7">
    <w:name w:val="F2822E20CA284A9C9786A216DB6EDDC7"/>
    <w:rsid w:val="004B379E"/>
  </w:style>
  <w:style w:type="paragraph" w:customStyle="1" w:styleId="155B2F1994B34F95B100FB22BE1E2C76">
    <w:name w:val="155B2F1994B34F95B100FB22BE1E2C76"/>
    <w:rsid w:val="004B379E"/>
  </w:style>
  <w:style w:type="paragraph" w:customStyle="1" w:styleId="86DD5A0FFA30428A8E6D09C62314907C">
    <w:name w:val="86DD5A0FFA30428A8E6D09C62314907C"/>
    <w:rsid w:val="004B379E"/>
  </w:style>
  <w:style w:type="paragraph" w:customStyle="1" w:styleId="8398685D8B0E4F2D83BB993DA582CE9E">
    <w:name w:val="8398685D8B0E4F2D83BB993DA582CE9E"/>
    <w:rsid w:val="004B379E"/>
  </w:style>
  <w:style w:type="paragraph" w:customStyle="1" w:styleId="98530CE38E744D0CBD070534FD6EEF1D">
    <w:name w:val="98530CE38E744D0CBD070534FD6EEF1D"/>
    <w:rsid w:val="004B379E"/>
  </w:style>
  <w:style w:type="paragraph" w:customStyle="1" w:styleId="9612F7CE6FCE4D18915620AA1D9CA91A">
    <w:name w:val="9612F7CE6FCE4D18915620AA1D9CA91A"/>
    <w:rsid w:val="004B379E"/>
  </w:style>
  <w:style w:type="paragraph" w:customStyle="1" w:styleId="6FE3C5F5CBF541908977E309BF02D0FD">
    <w:name w:val="6FE3C5F5CBF541908977E309BF02D0FD"/>
    <w:rsid w:val="004B379E"/>
  </w:style>
  <w:style w:type="paragraph" w:customStyle="1" w:styleId="126A8A474F174BB283FEB9B53BE96440">
    <w:name w:val="126A8A474F174BB283FEB9B53BE96440"/>
    <w:rsid w:val="004B379E"/>
  </w:style>
  <w:style w:type="paragraph" w:customStyle="1" w:styleId="331E0397F69B432397FED8C36DB46D3D">
    <w:name w:val="331E0397F69B432397FED8C36DB46D3D"/>
    <w:rsid w:val="004B379E"/>
  </w:style>
  <w:style w:type="paragraph" w:customStyle="1" w:styleId="53DAE877436643A4B58BF723269F2EEE">
    <w:name w:val="53DAE877436643A4B58BF723269F2EEE"/>
    <w:rsid w:val="004B379E"/>
  </w:style>
  <w:style w:type="paragraph" w:customStyle="1" w:styleId="9C32CB84627E4D6EA40B66046211DBF3">
    <w:name w:val="9C32CB84627E4D6EA40B66046211DBF3"/>
    <w:rsid w:val="004B379E"/>
  </w:style>
  <w:style w:type="paragraph" w:customStyle="1" w:styleId="A95086CA8BEC46AD83043C803CD06F05">
    <w:name w:val="A95086CA8BEC46AD83043C803CD06F05"/>
    <w:rsid w:val="004B379E"/>
  </w:style>
  <w:style w:type="paragraph" w:customStyle="1" w:styleId="75883CA7AAB34BD88613526D45E1DEEF">
    <w:name w:val="75883CA7AAB34BD88613526D45E1DEEF"/>
    <w:rsid w:val="004B379E"/>
  </w:style>
  <w:style w:type="paragraph" w:customStyle="1" w:styleId="5EC666FE81F94F018F362ABC59F5359D">
    <w:name w:val="5EC666FE81F94F018F362ABC59F5359D"/>
    <w:rsid w:val="004B379E"/>
  </w:style>
  <w:style w:type="paragraph" w:customStyle="1" w:styleId="F6B7EB07D6674D5688C94E98E37DFBB0">
    <w:name w:val="F6B7EB07D6674D5688C94E98E37DFBB0"/>
    <w:rsid w:val="004B379E"/>
  </w:style>
  <w:style w:type="paragraph" w:customStyle="1" w:styleId="1455DB31F32B47C3BB936837607412C3">
    <w:name w:val="1455DB31F32B47C3BB936837607412C3"/>
    <w:rsid w:val="004B379E"/>
  </w:style>
  <w:style w:type="paragraph" w:customStyle="1" w:styleId="99463ADF163A4F73855A06E05BFDD2E7">
    <w:name w:val="99463ADF163A4F73855A06E05BFDD2E7"/>
    <w:rsid w:val="004B379E"/>
  </w:style>
  <w:style w:type="paragraph" w:customStyle="1" w:styleId="5F875329FDA14614B1484D4B76ABE0BD">
    <w:name w:val="5F875329FDA14614B1484D4B76ABE0BD"/>
    <w:rsid w:val="004B379E"/>
  </w:style>
  <w:style w:type="paragraph" w:customStyle="1" w:styleId="541466D1DCF541C7B62DED417F693B4A">
    <w:name w:val="541466D1DCF541C7B62DED417F693B4A"/>
    <w:rsid w:val="004B379E"/>
  </w:style>
  <w:style w:type="paragraph" w:customStyle="1" w:styleId="B1FEC05E167F4A6DBE41BD599716E726">
    <w:name w:val="B1FEC05E167F4A6DBE41BD599716E726"/>
    <w:rsid w:val="004B379E"/>
  </w:style>
  <w:style w:type="paragraph" w:customStyle="1" w:styleId="8D7E9D2388354734AC87D23A1896529E">
    <w:name w:val="8D7E9D2388354734AC87D23A1896529E"/>
    <w:rsid w:val="004B379E"/>
  </w:style>
  <w:style w:type="paragraph" w:customStyle="1" w:styleId="273B24C279CB49F2A9A3F0BD31A6CFD5">
    <w:name w:val="273B24C279CB49F2A9A3F0BD31A6CFD5"/>
    <w:rsid w:val="004B379E"/>
  </w:style>
  <w:style w:type="paragraph" w:customStyle="1" w:styleId="33690A6B564A4267B1C2102FB7712E99">
    <w:name w:val="33690A6B564A4267B1C2102FB7712E99"/>
    <w:rsid w:val="004B379E"/>
  </w:style>
  <w:style w:type="paragraph" w:customStyle="1" w:styleId="12D12C8D675E40509FE6C66B2A33C33D">
    <w:name w:val="12D12C8D675E40509FE6C66B2A33C33D"/>
    <w:rsid w:val="004B379E"/>
  </w:style>
  <w:style w:type="paragraph" w:customStyle="1" w:styleId="83204B6C0AC5451CBD0A3AB060A9BEBE">
    <w:name w:val="83204B6C0AC5451CBD0A3AB060A9BEBE"/>
    <w:rsid w:val="004B379E"/>
  </w:style>
  <w:style w:type="paragraph" w:customStyle="1" w:styleId="F1A6E05B56F245FDA257EEBF16AF538E">
    <w:name w:val="F1A6E05B56F245FDA257EEBF16AF538E"/>
    <w:rsid w:val="004B379E"/>
  </w:style>
  <w:style w:type="paragraph" w:customStyle="1" w:styleId="0E0BDA98A0074F1CBE9FC50B250ECD0D">
    <w:name w:val="0E0BDA98A0074F1CBE9FC50B250ECD0D"/>
    <w:rsid w:val="004B379E"/>
  </w:style>
  <w:style w:type="paragraph" w:customStyle="1" w:styleId="CBD3C3DCA7964798A880A4920BF2BBD9">
    <w:name w:val="CBD3C3DCA7964798A880A4920BF2BBD9"/>
    <w:rsid w:val="004B379E"/>
  </w:style>
  <w:style w:type="paragraph" w:customStyle="1" w:styleId="72D8FE6D41594B08A7734E811D6AE337">
    <w:name w:val="72D8FE6D41594B08A7734E811D6AE337"/>
    <w:rsid w:val="004B379E"/>
  </w:style>
  <w:style w:type="paragraph" w:customStyle="1" w:styleId="C0024E411D414D8DA956EB1F4BC8C5F1">
    <w:name w:val="C0024E411D414D8DA956EB1F4BC8C5F1"/>
    <w:rsid w:val="004B379E"/>
  </w:style>
  <w:style w:type="paragraph" w:customStyle="1" w:styleId="6C5DB972FBB8419482DE839461DBE16E">
    <w:name w:val="6C5DB972FBB8419482DE839461DBE16E"/>
    <w:rsid w:val="004B379E"/>
  </w:style>
  <w:style w:type="paragraph" w:customStyle="1" w:styleId="E7DAF1BB3E2B481894EA5F2E2F03712C">
    <w:name w:val="E7DAF1BB3E2B481894EA5F2E2F03712C"/>
    <w:rsid w:val="004B379E"/>
  </w:style>
  <w:style w:type="paragraph" w:customStyle="1" w:styleId="E1F44B9E81314C10A6DA7B4EAD169F5B">
    <w:name w:val="E1F44B9E81314C10A6DA7B4EAD169F5B"/>
    <w:rsid w:val="004B379E"/>
  </w:style>
  <w:style w:type="paragraph" w:customStyle="1" w:styleId="BC848C564A7942C1A38884E84868808E">
    <w:name w:val="BC848C564A7942C1A38884E84868808E"/>
    <w:rsid w:val="004B379E"/>
  </w:style>
  <w:style w:type="paragraph" w:customStyle="1" w:styleId="F19E049B6FDD47CA995483822D3A5824">
    <w:name w:val="F19E049B6FDD47CA995483822D3A5824"/>
    <w:rsid w:val="004B379E"/>
  </w:style>
  <w:style w:type="paragraph" w:customStyle="1" w:styleId="B92A97E71A7B4BB4A030FEDE4E879863">
    <w:name w:val="B92A97E71A7B4BB4A030FEDE4E879863"/>
    <w:rsid w:val="004B379E"/>
  </w:style>
  <w:style w:type="paragraph" w:customStyle="1" w:styleId="7C4C0F592379471DB99429A8CEB1676E">
    <w:name w:val="7C4C0F592379471DB99429A8CEB1676E"/>
    <w:rsid w:val="004B379E"/>
  </w:style>
  <w:style w:type="paragraph" w:customStyle="1" w:styleId="7D9C68B5CAFA4AAE933A8311AEAF416A">
    <w:name w:val="7D9C68B5CAFA4AAE933A8311AEAF416A"/>
    <w:rsid w:val="004B379E"/>
  </w:style>
  <w:style w:type="paragraph" w:customStyle="1" w:styleId="FFE6ECBCB64043858AD0FC9717B1E113">
    <w:name w:val="FFE6ECBCB64043858AD0FC9717B1E113"/>
    <w:rsid w:val="004B379E"/>
  </w:style>
  <w:style w:type="paragraph" w:customStyle="1" w:styleId="E94FBD1DD384421D9A3AE6E242C34AEB">
    <w:name w:val="E94FBD1DD384421D9A3AE6E242C34AEB"/>
    <w:rsid w:val="004B379E"/>
  </w:style>
  <w:style w:type="paragraph" w:customStyle="1" w:styleId="C932CCD1D8E3464894506B1B36E5E1CB">
    <w:name w:val="C932CCD1D8E3464894506B1B36E5E1CB"/>
    <w:rsid w:val="004B379E"/>
  </w:style>
  <w:style w:type="paragraph" w:customStyle="1" w:styleId="754E6B2BD0F64E71AE5B6364438A5B66">
    <w:name w:val="754E6B2BD0F64E71AE5B6364438A5B66"/>
    <w:rsid w:val="004B379E"/>
  </w:style>
  <w:style w:type="paragraph" w:customStyle="1" w:styleId="1FB63F9403C64004A0911DADEC013672">
    <w:name w:val="1FB63F9403C64004A0911DADEC013672"/>
    <w:rsid w:val="004B379E"/>
  </w:style>
  <w:style w:type="paragraph" w:customStyle="1" w:styleId="B6F326AE13164F5DB1C17C42B9CC7D98">
    <w:name w:val="B6F326AE13164F5DB1C17C42B9CC7D98"/>
    <w:rsid w:val="004B379E"/>
  </w:style>
  <w:style w:type="paragraph" w:customStyle="1" w:styleId="9830667627854C939445B03BB39680E4">
    <w:name w:val="9830667627854C939445B03BB39680E4"/>
    <w:rsid w:val="004B379E"/>
  </w:style>
  <w:style w:type="paragraph" w:customStyle="1" w:styleId="194F5FF7E23C4CDF83A0D391E61DD034">
    <w:name w:val="194F5FF7E23C4CDF83A0D391E61DD034"/>
    <w:rsid w:val="004B379E"/>
  </w:style>
  <w:style w:type="paragraph" w:customStyle="1" w:styleId="BE0C317BDFAB4D12A0540FA7FCE03080">
    <w:name w:val="BE0C317BDFAB4D12A0540FA7FCE03080"/>
    <w:rsid w:val="004B379E"/>
  </w:style>
  <w:style w:type="paragraph" w:customStyle="1" w:styleId="236B5445BB3646898796A9425F175F13">
    <w:name w:val="236B5445BB3646898796A9425F175F13"/>
    <w:rsid w:val="004B379E"/>
  </w:style>
  <w:style w:type="paragraph" w:customStyle="1" w:styleId="85BA942348144B00816753D5ED1A6C15">
    <w:name w:val="85BA942348144B00816753D5ED1A6C15"/>
    <w:rsid w:val="004B37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para solicitação de apoio a eventos ABN.dotx</Template>
  <TotalTime>0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2020-08-25T16:41:00Z</dcterms:created>
  <dcterms:modified xsi:type="dcterms:W3CDTF">2020-08-25T18:44:00Z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